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674F" w:rsidRDefault="00AB674F" w:rsidP="00DE1528">
      <w:pPr>
        <w:spacing w:after="0" w:line="240" w:lineRule="auto"/>
        <w:rPr>
          <w:b/>
          <w:bCs/>
          <w:sz w:val="40"/>
          <w:szCs w:val="40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17.85pt;margin-top:0;width:99pt;height:90pt;z-index:-251658752" wrapcoords="-164 0 -164 21420 21600 21420 21600 0 -164 0">
            <v:imagedata r:id="rId5" o:title=""/>
            <w10:wrap type="tight"/>
          </v:shape>
        </w:pict>
      </w:r>
      <w:r>
        <w:rPr>
          <w:noProof/>
        </w:rPr>
        <w:pict>
          <v:shape id="_x0000_s1027" type="#_x0000_t75" style="position:absolute;margin-left:405pt;margin-top:0;width:1in;height:90pt;z-index:-251657728" wrapcoords="-225 0 -225 21420 21600 21420 21600 0 -225 0">
            <v:imagedata r:id="rId6" o:title=""/>
            <w10:wrap type="tight"/>
          </v:shape>
        </w:pict>
      </w:r>
    </w:p>
    <w:p w:rsidR="00AB674F" w:rsidRDefault="00AB674F" w:rsidP="00DE1528">
      <w:pPr>
        <w:spacing w:after="0" w:line="240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TURNIEJ SZACHÓW SZYBKICH</w:t>
      </w:r>
    </w:p>
    <w:p w:rsidR="00AB674F" w:rsidRDefault="00AB674F" w:rsidP="00DE1528">
      <w:pPr>
        <w:spacing w:after="0" w:line="240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25 FINAŁ WOŚP</w:t>
      </w:r>
    </w:p>
    <w:p w:rsidR="00AB674F" w:rsidRDefault="00AB674F" w:rsidP="00DE1528">
      <w:pPr>
        <w:rPr>
          <w:b/>
          <w:bCs/>
          <w:sz w:val="40"/>
          <w:szCs w:val="40"/>
        </w:rPr>
      </w:pPr>
      <w:r>
        <w:rPr>
          <w:noProof/>
        </w:rPr>
        <w:pict>
          <v:shape id="Obraz 2" o:spid="_x0000_s1028" type="#_x0000_t75" style="position:absolute;margin-left:-135.15pt;margin-top:34.75pt;width:549pt;height:666pt;z-index:-251659776;visibility:visible">
            <v:imagedata r:id="rId7" o:title="" gain="76205f" blacklevel="9175f"/>
          </v:shape>
        </w:pict>
      </w:r>
    </w:p>
    <w:p w:rsidR="00AB674F" w:rsidRDefault="00AB674F" w:rsidP="00E41DF1">
      <w:pPr>
        <w:pStyle w:val="ListParagraph"/>
        <w:numPr>
          <w:ilvl w:val="0"/>
          <w:numId w:val="1"/>
        </w:num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ORGANIZATORZY</w:t>
      </w:r>
    </w:p>
    <w:p w:rsidR="00AB674F" w:rsidRDefault="00AB674F" w:rsidP="00E41DF1">
      <w:pPr>
        <w:pStyle w:val="ListParagraph"/>
        <w:spacing w:after="0" w:line="240" w:lineRule="auto"/>
        <w:rPr>
          <w:sz w:val="24"/>
          <w:szCs w:val="24"/>
        </w:rPr>
      </w:pPr>
      <w:r w:rsidRPr="00A77DE0"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Dom Kultury w Rucianem-Nidzie</w:t>
      </w:r>
      <w:r w:rsidRPr="005040E7">
        <w:rPr>
          <w:sz w:val="24"/>
          <w:szCs w:val="24"/>
        </w:rPr>
        <w:t>,</w:t>
      </w:r>
    </w:p>
    <w:p w:rsidR="00AB674F" w:rsidRPr="005040E7" w:rsidRDefault="00AB674F" w:rsidP="00E41DF1">
      <w:pPr>
        <w:pStyle w:val="ListParagraph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 Urząd Miasta i Gminy w Rucianem-Nidzie,</w:t>
      </w:r>
    </w:p>
    <w:p w:rsidR="00AB674F" w:rsidRDefault="00AB674F" w:rsidP="00E41DF1">
      <w:pPr>
        <w:pStyle w:val="ListParagraph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 Szkoła Podstawowa nr 1 w Rucianem-Nidzie,</w:t>
      </w:r>
    </w:p>
    <w:p w:rsidR="00AB674F" w:rsidRDefault="00AB674F" w:rsidP="00E41DF1">
      <w:pPr>
        <w:pStyle w:val="ListParagraph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 Sekcja Szachowa BDK Biskupiec.</w:t>
      </w:r>
    </w:p>
    <w:p w:rsidR="00AB674F" w:rsidRPr="005040E7" w:rsidRDefault="00AB674F" w:rsidP="00E41DF1">
      <w:pPr>
        <w:pStyle w:val="ListParagraph"/>
        <w:spacing w:after="0" w:line="240" w:lineRule="auto"/>
        <w:rPr>
          <w:sz w:val="24"/>
          <w:szCs w:val="24"/>
        </w:rPr>
      </w:pPr>
    </w:p>
    <w:p w:rsidR="00AB674F" w:rsidRDefault="00AB674F" w:rsidP="00E41DF1">
      <w:pPr>
        <w:pStyle w:val="ListParagraph"/>
        <w:numPr>
          <w:ilvl w:val="0"/>
          <w:numId w:val="1"/>
        </w:num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CEL TURNIEJU</w:t>
      </w:r>
    </w:p>
    <w:p w:rsidR="00AB674F" w:rsidRDefault="00AB674F" w:rsidP="00C16422">
      <w:pPr>
        <w:pStyle w:val="ListParagraph"/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- wsparcie 25 Finału Wielkiej Orkiestry Świątecznej Pomocy,</w:t>
      </w:r>
    </w:p>
    <w:p w:rsidR="00AB674F" w:rsidRPr="00B41331" w:rsidRDefault="00AB674F" w:rsidP="00E41DF1">
      <w:pPr>
        <w:pStyle w:val="ListParagraph"/>
        <w:tabs>
          <w:tab w:val="left" w:pos="993"/>
        </w:tabs>
        <w:spacing w:after="0" w:line="240" w:lineRule="auto"/>
        <w:rPr>
          <w:sz w:val="24"/>
          <w:szCs w:val="24"/>
        </w:rPr>
      </w:pPr>
      <w:r w:rsidRPr="00A77DE0"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 xml:space="preserve"> </w:t>
      </w:r>
      <w:r w:rsidRPr="00B41331">
        <w:rPr>
          <w:sz w:val="24"/>
          <w:szCs w:val="24"/>
        </w:rPr>
        <w:t>popularyzacja</w:t>
      </w:r>
      <w:r>
        <w:rPr>
          <w:sz w:val="24"/>
          <w:szCs w:val="24"/>
        </w:rPr>
        <w:t xml:space="preserve"> „Królewskiej Gry” wśród mieszkańców Gminy Ruciane-Nida,</w:t>
      </w:r>
    </w:p>
    <w:p w:rsidR="00AB674F" w:rsidRPr="00A77DE0" w:rsidRDefault="00AB674F" w:rsidP="00E41DF1">
      <w:pPr>
        <w:pStyle w:val="ListParagraph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 konfrontacja szachistów z regionu Warmii i Mazur oraz integracja braci szachowej,</w:t>
      </w:r>
    </w:p>
    <w:p w:rsidR="00AB674F" w:rsidRDefault="00AB674F" w:rsidP="00B41331">
      <w:pPr>
        <w:pStyle w:val="ListParagraph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 rekreacja oraz poznanie walorów turystycznych Gminy Ruciane-Nida.</w:t>
      </w:r>
    </w:p>
    <w:p w:rsidR="00AB674F" w:rsidRPr="00851DA3" w:rsidRDefault="00AB674F" w:rsidP="00681068">
      <w:pPr>
        <w:pStyle w:val="ListParagraph"/>
        <w:spacing w:after="0" w:line="240" w:lineRule="auto"/>
        <w:ind w:left="0"/>
        <w:rPr>
          <w:sz w:val="24"/>
          <w:szCs w:val="24"/>
        </w:rPr>
      </w:pPr>
    </w:p>
    <w:p w:rsidR="00AB674F" w:rsidRDefault="00AB674F" w:rsidP="00E41DF1">
      <w:pPr>
        <w:pStyle w:val="ListParagraph"/>
        <w:numPr>
          <w:ilvl w:val="0"/>
          <w:numId w:val="1"/>
        </w:num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TERMIN I MIEJSCE</w:t>
      </w:r>
    </w:p>
    <w:p w:rsidR="00AB674F" w:rsidRDefault="00AB674F" w:rsidP="00681068">
      <w:pPr>
        <w:pStyle w:val="ListParagraph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Niedziela 15 stycznia 2017r – SP nr 1 w Rucianem-Nidzie, ul. Gałczyńskiego 2.</w:t>
      </w:r>
    </w:p>
    <w:p w:rsidR="00AB674F" w:rsidRPr="006A429E" w:rsidRDefault="00AB674F" w:rsidP="00E41DF1">
      <w:pPr>
        <w:pStyle w:val="ListParagraph"/>
        <w:spacing w:after="0" w:line="240" w:lineRule="auto"/>
        <w:rPr>
          <w:sz w:val="24"/>
          <w:szCs w:val="24"/>
        </w:rPr>
      </w:pPr>
    </w:p>
    <w:p w:rsidR="00AB674F" w:rsidRDefault="00AB674F" w:rsidP="00681068">
      <w:pPr>
        <w:pStyle w:val="ListParagraph"/>
        <w:numPr>
          <w:ilvl w:val="0"/>
          <w:numId w:val="1"/>
        </w:num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SYSTEM ROZGRYWEK I TEMPO GRY</w:t>
      </w:r>
    </w:p>
    <w:p w:rsidR="00AB674F" w:rsidRDefault="00AB674F" w:rsidP="00E41DF1">
      <w:pPr>
        <w:pStyle w:val="ListParagraph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System szwajcarski na dystansie </w:t>
      </w:r>
      <w:r w:rsidRPr="004A140C">
        <w:rPr>
          <w:b/>
          <w:bCs/>
          <w:sz w:val="24"/>
          <w:szCs w:val="24"/>
        </w:rPr>
        <w:t>7 rund</w:t>
      </w:r>
      <w:r>
        <w:rPr>
          <w:sz w:val="24"/>
          <w:szCs w:val="24"/>
        </w:rPr>
        <w:t>, prowadzony programem chessarbiter.</w:t>
      </w:r>
    </w:p>
    <w:p w:rsidR="00AB674F" w:rsidRDefault="00AB674F" w:rsidP="00E41DF1">
      <w:pPr>
        <w:pStyle w:val="ListParagraph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Obowiązują przepisy gry FIDE dla szachów szybkich.</w:t>
      </w:r>
    </w:p>
    <w:p w:rsidR="00AB674F" w:rsidRDefault="00AB674F" w:rsidP="00C16422">
      <w:pPr>
        <w:pStyle w:val="ListParagraph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Tempo gry: </w:t>
      </w:r>
      <w:r w:rsidRPr="004A140C">
        <w:rPr>
          <w:b/>
          <w:bCs/>
          <w:sz w:val="24"/>
          <w:szCs w:val="24"/>
        </w:rPr>
        <w:t>15 min</w:t>
      </w:r>
      <w:r>
        <w:rPr>
          <w:sz w:val="24"/>
          <w:szCs w:val="24"/>
        </w:rPr>
        <w:t>. na partię dla zawodnika.</w:t>
      </w:r>
    </w:p>
    <w:p w:rsidR="00AB674F" w:rsidRPr="00E62DAE" w:rsidRDefault="00AB674F" w:rsidP="00E41DF1">
      <w:pPr>
        <w:pStyle w:val="ListParagraph"/>
        <w:spacing w:after="0" w:line="240" w:lineRule="auto"/>
        <w:rPr>
          <w:sz w:val="24"/>
          <w:szCs w:val="24"/>
        </w:rPr>
      </w:pPr>
    </w:p>
    <w:p w:rsidR="00AB674F" w:rsidRPr="00A30F18" w:rsidRDefault="00AB674F" w:rsidP="007C2463">
      <w:pPr>
        <w:pStyle w:val="ListParagraph"/>
        <w:numPr>
          <w:ilvl w:val="0"/>
          <w:numId w:val="1"/>
        </w:num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WARUNKI UCZESTNICTWA</w:t>
      </w:r>
    </w:p>
    <w:p w:rsidR="00AB674F" w:rsidRDefault="00AB674F" w:rsidP="00A30F18">
      <w:pPr>
        <w:pStyle w:val="ListParagraph"/>
        <w:spacing w:after="0" w:line="240" w:lineRule="auto"/>
        <w:ind w:right="-288"/>
        <w:rPr>
          <w:sz w:val="24"/>
          <w:szCs w:val="24"/>
        </w:rPr>
      </w:pPr>
      <w:r>
        <w:rPr>
          <w:sz w:val="24"/>
          <w:szCs w:val="24"/>
        </w:rPr>
        <w:t xml:space="preserve">Turniej ma charakter otwarty, mogą w nim uczestniczyć wszyscy chętni, którzy </w:t>
      </w:r>
    </w:p>
    <w:p w:rsidR="00AB674F" w:rsidRDefault="00AB674F" w:rsidP="00A30F18">
      <w:pPr>
        <w:pStyle w:val="ListParagraph"/>
        <w:spacing w:after="0" w:line="240" w:lineRule="auto"/>
        <w:ind w:right="-288"/>
        <w:rPr>
          <w:sz w:val="24"/>
          <w:szCs w:val="24"/>
        </w:rPr>
      </w:pPr>
      <w:r>
        <w:rPr>
          <w:sz w:val="24"/>
          <w:szCs w:val="24"/>
        </w:rPr>
        <w:t xml:space="preserve">zgłoszą się w miejscu rozgrywek do </w:t>
      </w:r>
      <w:r>
        <w:rPr>
          <w:b/>
          <w:bCs/>
          <w:sz w:val="24"/>
          <w:szCs w:val="24"/>
        </w:rPr>
        <w:t>godz. 10</w:t>
      </w:r>
      <w:r w:rsidRPr="00B01C33">
        <w:rPr>
          <w:b/>
          <w:bCs/>
          <w:sz w:val="24"/>
          <w:szCs w:val="24"/>
        </w:rPr>
        <w:t>:45</w:t>
      </w:r>
      <w:r>
        <w:rPr>
          <w:sz w:val="24"/>
          <w:szCs w:val="24"/>
        </w:rPr>
        <w:t xml:space="preserve"> oraz dokonają opłaty w wysokości </w:t>
      </w:r>
    </w:p>
    <w:p w:rsidR="00AB674F" w:rsidRDefault="00AB674F" w:rsidP="00A30F18">
      <w:pPr>
        <w:pStyle w:val="ListParagraph"/>
        <w:spacing w:after="0" w:line="240" w:lineRule="auto"/>
        <w:ind w:right="-288"/>
        <w:rPr>
          <w:sz w:val="24"/>
          <w:szCs w:val="24"/>
        </w:rPr>
      </w:pPr>
      <w:r>
        <w:rPr>
          <w:sz w:val="24"/>
          <w:szCs w:val="24"/>
        </w:rPr>
        <w:t xml:space="preserve">co najmniej </w:t>
      </w:r>
      <w:r w:rsidRPr="00B01C33">
        <w:rPr>
          <w:b/>
          <w:bCs/>
          <w:sz w:val="24"/>
          <w:szCs w:val="24"/>
        </w:rPr>
        <w:t xml:space="preserve">10 zł </w:t>
      </w:r>
      <w:r>
        <w:rPr>
          <w:sz w:val="24"/>
          <w:szCs w:val="24"/>
        </w:rPr>
        <w:t>na rzecz Wielkiej Orkiestry Świątecznej Pomocy.</w:t>
      </w:r>
    </w:p>
    <w:p w:rsidR="00AB674F" w:rsidRDefault="00AB674F" w:rsidP="00A30F18">
      <w:pPr>
        <w:pStyle w:val="ListParagraph"/>
        <w:spacing w:after="0" w:line="240" w:lineRule="auto"/>
        <w:ind w:right="-288"/>
        <w:rPr>
          <w:sz w:val="24"/>
          <w:szCs w:val="24"/>
        </w:rPr>
      </w:pPr>
      <w:r>
        <w:rPr>
          <w:sz w:val="24"/>
          <w:szCs w:val="24"/>
        </w:rPr>
        <w:t>Mile widziane wcześniejsze zgłoszenia poprzez serwis turniejowy chessarbiter lub</w:t>
      </w:r>
    </w:p>
    <w:p w:rsidR="00AB674F" w:rsidRPr="004A140C" w:rsidRDefault="00AB674F" w:rsidP="004A140C">
      <w:pPr>
        <w:pStyle w:val="ListParagraph"/>
        <w:spacing w:after="0" w:line="240" w:lineRule="auto"/>
        <w:ind w:right="-288"/>
        <w:rPr>
          <w:sz w:val="24"/>
          <w:szCs w:val="24"/>
        </w:rPr>
      </w:pPr>
      <w:r>
        <w:rPr>
          <w:sz w:val="24"/>
          <w:szCs w:val="24"/>
        </w:rPr>
        <w:t xml:space="preserve">pocztą elektroniczną na adres </w:t>
      </w:r>
      <w:hyperlink r:id="rId8" w:history="1">
        <w:r w:rsidRPr="00A30F18">
          <w:rPr>
            <w:rStyle w:val="Hyperlink"/>
            <w:b/>
            <w:bCs/>
            <w:color w:val="000000"/>
            <w:sz w:val="24"/>
            <w:szCs w:val="24"/>
          </w:rPr>
          <w:t>ori49@wp.pl</w:t>
        </w:r>
      </w:hyperlink>
    </w:p>
    <w:p w:rsidR="00AB674F" w:rsidRPr="00A30F18" w:rsidRDefault="00AB674F" w:rsidP="00E41DF1">
      <w:pPr>
        <w:spacing w:after="0" w:line="240" w:lineRule="auto"/>
        <w:rPr>
          <w:b/>
          <w:bCs/>
          <w:color w:val="000000"/>
          <w:sz w:val="24"/>
          <w:szCs w:val="24"/>
        </w:rPr>
      </w:pPr>
    </w:p>
    <w:p w:rsidR="00AB674F" w:rsidRDefault="00AB674F" w:rsidP="00E07BEE">
      <w:pPr>
        <w:pStyle w:val="ListParagraph"/>
        <w:numPr>
          <w:ilvl w:val="0"/>
          <w:numId w:val="1"/>
        </w:num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NAGRODY</w:t>
      </w:r>
    </w:p>
    <w:p w:rsidR="00AB674F" w:rsidRDefault="00AB674F" w:rsidP="00320EF0">
      <w:pPr>
        <w:pStyle w:val="ListParagraph"/>
        <w:spacing w:after="0" w:line="240" w:lineRule="auto"/>
        <w:rPr>
          <w:b/>
          <w:bCs/>
          <w:sz w:val="24"/>
          <w:szCs w:val="24"/>
        </w:rPr>
      </w:pPr>
      <w:r>
        <w:rPr>
          <w:sz w:val="24"/>
          <w:szCs w:val="24"/>
        </w:rPr>
        <w:t>Statuetki lub Puchary dla pierwszych trzech osób w kategorii OPEN oraz JUNIOR.</w:t>
      </w:r>
    </w:p>
    <w:p w:rsidR="00AB674F" w:rsidRDefault="00AB674F" w:rsidP="00320EF0">
      <w:pPr>
        <w:pStyle w:val="ListParagraph"/>
        <w:spacing w:after="0" w:line="240" w:lineRule="auto"/>
        <w:rPr>
          <w:b/>
          <w:bCs/>
          <w:sz w:val="24"/>
          <w:szCs w:val="24"/>
        </w:rPr>
      </w:pPr>
    </w:p>
    <w:p w:rsidR="00AB674F" w:rsidRDefault="00AB674F" w:rsidP="00E07BEE">
      <w:pPr>
        <w:pStyle w:val="ListParagraph"/>
        <w:numPr>
          <w:ilvl w:val="0"/>
          <w:numId w:val="1"/>
        </w:num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HARMONOGRAM</w:t>
      </w:r>
    </w:p>
    <w:p w:rsidR="00AB674F" w:rsidRDefault="00AB674F" w:rsidP="001A59D4">
      <w:pPr>
        <w:pStyle w:val="ListParagraph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10:55 – otwarcie turnieju,</w:t>
      </w:r>
    </w:p>
    <w:p w:rsidR="00AB674F" w:rsidRDefault="00AB674F" w:rsidP="001A59D4">
      <w:pPr>
        <w:pStyle w:val="ListParagraph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11:00 – 13:00 – rundy 1-4,</w:t>
      </w:r>
    </w:p>
    <w:p w:rsidR="00AB674F" w:rsidRDefault="00AB674F" w:rsidP="001A59D4">
      <w:pPr>
        <w:pStyle w:val="ListParagraph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13:00 – 13:30 – grochówka dla wszystkich uczestników,</w:t>
      </w:r>
    </w:p>
    <w:p w:rsidR="00AB674F" w:rsidRDefault="00AB674F" w:rsidP="001A59D4">
      <w:pPr>
        <w:pStyle w:val="ListParagraph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13:30 – 15:00 – rundy 5-7,</w:t>
      </w:r>
    </w:p>
    <w:p w:rsidR="00AB674F" w:rsidRDefault="00AB674F" w:rsidP="001A59D4">
      <w:pPr>
        <w:pStyle w:val="ListParagraph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15:15 – podsumowanie turnieju.</w:t>
      </w:r>
    </w:p>
    <w:p w:rsidR="00AB674F" w:rsidRPr="001A59D4" w:rsidRDefault="00AB674F" w:rsidP="001A59D4">
      <w:pPr>
        <w:pStyle w:val="ListParagraph"/>
        <w:spacing w:after="0" w:line="240" w:lineRule="auto"/>
        <w:rPr>
          <w:sz w:val="24"/>
          <w:szCs w:val="24"/>
        </w:rPr>
      </w:pPr>
    </w:p>
    <w:p w:rsidR="00AB674F" w:rsidRPr="005759C2" w:rsidRDefault="00AB674F" w:rsidP="005759C2">
      <w:pPr>
        <w:pStyle w:val="ListParagraph"/>
        <w:numPr>
          <w:ilvl w:val="0"/>
          <w:numId w:val="1"/>
        </w:num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SPRAWY RÓŻNE</w:t>
      </w:r>
    </w:p>
    <w:p w:rsidR="00AB674F" w:rsidRDefault="00AB674F" w:rsidP="001A59D4">
      <w:pPr>
        <w:pStyle w:val="ListParagraph"/>
        <w:tabs>
          <w:tab w:val="left" w:pos="720"/>
        </w:tabs>
        <w:spacing w:after="0" w:line="240" w:lineRule="auto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    - sprzęt do gry zapewnia organizator,</w:t>
      </w:r>
    </w:p>
    <w:p w:rsidR="00AB674F" w:rsidRDefault="00AB674F" w:rsidP="001A59D4">
      <w:pPr>
        <w:pStyle w:val="ListParagraph"/>
        <w:tabs>
          <w:tab w:val="left" w:pos="720"/>
        </w:tabs>
        <w:spacing w:after="0" w:line="240" w:lineRule="auto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    - ostateczna interpretacja komunikatu oraz przepisów gry należy do sędziego,</w:t>
      </w:r>
    </w:p>
    <w:p w:rsidR="00AB674F" w:rsidRDefault="00AB674F" w:rsidP="001A59D4">
      <w:pPr>
        <w:pStyle w:val="ListParagraph"/>
        <w:tabs>
          <w:tab w:val="left" w:pos="720"/>
        </w:tabs>
        <w:spacing w:after="0" w:line="240" w:lineRule="auto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    - </w:t>
      </w:r>
      <w:r w:rsidRPr="00E62DAE">
        <w:rPr>
          <w:sz w:val="24"/>
          <w:szCs w:val="24"/>
        </w:rPr>
        <w:t>organizator</w:t>
      </w:r>
      <w:r>
        <w:rPr>
          <w:sz w:val="24"/>
          <w:szCs w:val="24"/>
        </w:rPr>
        <w:t>zy</w:t>
      </w:r>
      <w:r w:rsidRPr="00E62DAE">
        <w:rPr>
          <w:sz w:val="24"/>
          <w:szCs w:val="24"/>
        </w:rPr>
        <w:t xml:space="preserve"> zapewnia</w:t>
      </w:r>
      <w:r>
        <w:rPr>
          <w:sz w:val="24"/>
          <w:szCs w:val="24"/>
        </w:rPr>
        <w:t>ją słodki</w:t>
      </w:r>
      <w:r w:rsidRPr="00E62DAE">
        <w:rPr>
          <w:sz w:val="24"/>
          <w:szCs w:val="24"/>
        </w:rPr>
        <w:t xml:space="preserve"> poczęstunek, serwis kawowy oraz napoje,</w:t>
      </w:r>
    </w:p>
    <w:p w:rsidR="00AB674F" w:rsidRDefault="00AB674F" w:rsidP="001A59D4">
      <w:pPr>
        <w:pStyle w:val="ListParagraph"/>
        <w:tabs>
          <w:tab w:val="left" w:pos="720"/>
        </w:tabs>
        <w:spacing w:after="0" w:line="240" w:lineRule="auto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    - pytania, szczegóły, kontakt z organizatorem Paweł Orłowski 665-65-49-49.</w:t>
      </w:r>
    </w:p>
    <w:p w:rsidR="00AB674F" w:rsidRPr="007C2463" w:rsidRDefault="00AB674F" w:rsidP="007C2463">
      <w:pPr>
        <w:pStyle w:val="ListParagraph"/>
        <w:spacing w:after="0" w:line="240" w:lineRule="auto"/>
        <w:rPr>
          <w:sz w:val="24"/>
          <w:szCs w:val="24"/>
        </w:rPr>
      </w:pPr>
    </w:p>
    <w:p w:rsidR="00AB674F" w:rsidRPr="00990FD3" w:rsidRDefault="00AB674F" w:rsidP="00990FD3">
      <w:pPr>
        <w:pStyle w:val="ListParagraph"/>
        <w:jc w:val="center"/>
        <w:rPr>
          <w:b/>
          <w:bCs/>
          <w:sz w:val="28"/>
          <w:szCs w:val="28"/>
        </w:rPr>
      </w:pPr>
      <w:r w:rsidRPr="00990FD3">
        <w:rPr>
          <w:b/>
          <w:bCs/>
          <w:sz w:val="28"/>
          <w:szCs w:val="28"/>
        </w:rPr>
        <w:t>ZAPRASZAMY !!!</w:t>
      </w:r>
    </w:p>
    <w:sectPr w:rsidR="00AB674F" w:rsidRPr="00990FD3" w:rsidSect="00D336CF">
      <w:pgSz w:w="11906" w:h="16838"/>
      <w:pgMar w:top="899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AD672A"/>
    <w:multiLevelType w:val="hybridMultilevel"/>
    <w:tmpl w:val="792C32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040E7"/>
    <w:rsid w:val="00096F6C"/>
    <w:rsid w:val="000E1283"/>
    <w:rsid w:val="000E19C6"/>
    <w:rsid w:val="0013423C"/>
    <w:rsid w:val="00140756"/>
    <w:rsid w:val="00195F9A"/>
    <w:rsid w:val="001A3800"/>
    <w:rsid w:val="001A59D4"/>
    <w:rsid w:val="001B0107"/>
    <w:rsid w:val="001E08F1"/>
    <w:rsid w:val="002A721C"/>
    <w:rsid w:val="00320EF0"/>
    <w:rsid w:val="00352DDF"/>
    <w:rsid w:val="003F1AD7"/>
    <w:rsid w:val="004162DE"/>
    <w:rsid w:val="00446713"/>
    <w:rsid w:val="004736C6"/>
    <w:rsid w:val="0049028A"/>
    <w:rsid w:val="004A140C"/>
    <w:rsid w:val="004F5E94"/>
    <w:rsid w:val="005040E7"/>
    <w:rsid w:val="00510BBE"/>
    <w:rsid w:val="005759C2"/>
    <w:rsid w:val="005837B5"/>
    <w:rsid w:val="005A0E7E"/>
    <w:rsid w:val="005B16F0"/>
    <w:rsid w:val="00681068"/>
    <w:rsid w:val="006A429E"/>
    <w:rsid w:val="006B1D26"/>
    <w:rsid w:val="006C5571"/>
    <w:rsid w:val="007047B6"/>
    <w:rsid w:val="007C2463"/>
    <w:rsid w:val="008016DF"/>
    <w:rsid w:val="00851DA3"/>
    <w:rsid w:val="008557CC"/>
    <w:rsid w:val="00871B36"/>
    <w:rsid w:val="008827C6"/>
    <w:rsid w:val="00884132"/>
    <w:rsid w:val="008D7701"/>
    <w:rsid w:val="008E58F4"/>
    <w:rsid w:val="009307D1"/>
    <w:rsid w:val="00950A72"/>
    <w:rsid w:val="00990FD3"/>
    <w:rsid w:val="009B5A36"/>
    <w:rsid w:val="00A30F18"/>
    <w:rsid w:val="00A46FCF"/>
    <w:rsid w:val="00A77DE0"/>
    <w:rsid w:val="00A92B2B"/>
    <w:rsid w:val="00A95CAC"/>
    <w:rsid w:val="00AB674F"/>
    <w:rsid w:val="00AD1887"/>
    <w:rsid w:val="00B01C33"/>
    <w:rsid w:val="00B37A0C"/>
    <w:rsid w:val="00B41331"/>
    <w:rsid w:val="00B606F1"/>
    <w:rsid w:val="00B7715D"/>
    <w:rsid w:val="00B935C2"/>
    <w:rsid w:val="00C16422"/>
    <w:rsid w:val="00CC5AF4"/>
    <w:rsid w:val="00CE504C"/>
    <w:rsid w:val="00D13B5C"/>
    <w:rsid w:val="00D336CF"/>
    <w:rsid w:val="00DE1528"/>
    <w:rsid w:val="00E0506E"/>
    <w:rsid w:val="00E07BEE"/>
    <w:rsid w:val="00E41DF1"/>
    <w:rsid w:val="00E62DAE"/>
    <w:rsid w:val="00EC74FE"/>
    <w:rsid w:val="00EE3DB0"/>
    <w:rsid w:val="00F4636B"/>
    <w:rsid w:val="00F530B4"/>
    <w:rsid w:val="00FD0D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B36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5040E7"/>
    <w:pPr>
      <w:ind w:left="720"/>
    </w:pPr>
  </w:style>
  <w:style w:type="table" w:styleId="TableGrid">
    <w:name w:val="Table Grid"/>
    <w:basedOn w:val="TableNormal"/>
    <w:uiPriority w:val="99"/>
    <w:rsid w:val="004736C6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6B1D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B1D2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A30F1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ri49@wp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329</TotalTime>
  <Pages>1</Pages>
  <Words>256</Words>
  <Characters>1537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SZKOLENIE 11-12</dc:title>
  <dc:subject/>
  <dc:creator>PA JRG3</dc:creator>
  <cp:keywords/>
  <dc:description/>
  <cp:lastModifiedBy>Paweł Orłowski</cp:lastModifiedBy>
  <cp:revision>10</cp:revision>
  <cp:lastPrinted>2017-01-02T16:19:00Z</cp:lastPrinted>
  <dcterms:created xsi:type="dcterms:W3CDTF">2015-10-20T11:54:00Z</dcterms:created>
  <dcterms:modified xsi:type="dcterms:W3CDTF">2017-01-02T16:27:00Z</dcterms:modified>
</cp:coreProperties>
</file>