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AF0" w:rsidRPr="00F23FD2" w:rsidRDefault="00291AF0" w:rsidP="004B27F1">
      <w:pPr>
        <w:widowControl w:val="0"/>
        <w:autoSpaceDE w:val="0"/>
        <w:rPr>
          <w:rFonts w:ascii="Verdana" w:hAnsi="Verdana" w:cs="Tahoma"/>
          <w:b/>
          <w:bCs/>
          <w:iCs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F23FD2">
        <w:rPr>
          <w:rFonts w:ascii="Verdana" w:hAnsi="Verdana" w:cs="Tahoma"/>
          <w:b/>
          <w:bCs/>
          <w:iCs/>
          <w:sz w:val="20"/>
          <w:szCs w:val="20"/>
        </w:rPr>
        <w:t>Załącznik nr 1</w:t>
      </w:r>
    </w:p>
    <w:p w:rsidR="00291AF0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bCs/>
          <w:iCs/>
          <w:sz w:val="20"/>
          <w:szCs w:val="20"/>
        </w:rPr>
      </w:pPr>
    </w:p>
    <w:p w:rsidR="00291AF0" w:rsidRDefault="00291AF0" w:rsidP="00061563">
      <w:pPr>
        <w:widowControl w:val="0"/>
        <w:autoSpaceDE w:val="0"/>
        <w:spacing w:before="120" w:after="120"/>
        <w:rPr>
          <w:rFonts w:ascii="Verdana" w:hAnsi="Verdana" w:cs="Tahoma"/>
          <w:bCs/>
          <w:iCs/>
          <w:sz w:val="20"/>
          <w:szCs w:val="20"/>
        </w:rPr>
      </w:pPr>
      <w:r>
        <w:rPr>
          <w:rFonts w:ascii="Verdana" w:hAnsi="Verdana" w:cs="Tahoma"/>
          <w:bCs/>
          <w:iCs/>
          <w:sz w:val="20"/>
          <w:szCs w:val="20"/>
        </w:rPr>
        <w:t>Strona internetowa zawodów:</w:t>
      </w:r>
    </w:p>
    <w:p w:rsidR="00291AF0" w:rsidRPr="00DB70E4" w:rsidRDefault="00291AF0" w:rsidP="00AB5D44">
      <w:pPr>
        <w:widowControl w:val="0"/>
        <w:autoSpaceDE w:val="0"/>
        <w:spacing w:before="120" w:after="120"/>
        <w:rPr>
          <w:rFonts w:ascii="Verdana" w:hAnsi="Verdana"/>
          <w:sz w:val="20"/>
          <w:szCs w:val="20"/>
        </w:rPr>
      </w:pPr>
      <w:r w:rsidRPr="00E821B5">
        <w:rPr>
          <w:rFonts w:ascii="Verdana" w:hAnsi="Verdana" w:cs="Tahoma"/>
          <w:bCs/>
          <w:iCs/>
          <w:sz w:val="20"/>
          <w:szCs w:val="20"/>
        </w:rPr>
        <w:t>A</w:t>
      </w:r>
      <w:r>
        <w:rPr>
          <w:rFonts w:ascii="Verdana" w:hAnsi="Verdana" w:cs="Tahoma"/>
          <w:bCs/>
          <w:iCs/>
          <w:sz w:val="20"/>
          <w:szCs w:val="20"/>
        </w:rPr>
        <w:t>dres elektroniczny organizatora:</w:t>
      </w:r>
      <w:r w:rsidRPr="00E821B5">
        <w:rPr>
          <w:rFonts w:ascii="Verdana" w:hAnsi="Verdana"/>
          <w:sz w:val="20"/>
          <w:szCs w:val="20"/>
        </w:rPr>
        <w:t xml:space="preserve"> </w:t>
      </w:r>
      <w:hyperlink r:id="rId7" w:tgtFrame="_blank" w:history="1">
        <w:r w:rsidRPr="00705F43">
          <w:rPr>
            <w:rStyle w:val="Hyperlink"/>
            <w:rFonts w:ascii="Verdana" w:hAnsi="Verdana" w:cs="Calibri"/>
            <w:sz w:val="20"/>
            <w:szCs w:val="20"/>
          </w:rPr>
          <w:t>dyrektor_sp8@op.pl</w:t>
        </w:r>
      </w:hyperlink>
    </w:p>
    <w:p w:rsidR="00291AF0" w:rsidRPr="00C80E0D" w:rsidRDefault="00291AF0" w:rsidP="00AB5D44">
      <w:pPr>
        <w:widowControl w:val="0"/>
        <w:autoSpaceDE w:val="0"/>
        <w:spacing w:before="120" w:after="120"/>
        <w:rPr>
          <w:rFonts w:ascii="Verdana" w:hAnsi="Verdana"/>
          <w:sz w:val="20"/>
          <w:szCs w:val="20"/>
        </w:rPr>
      </w:pPr>
      <w:r w:rsidRPr="002F448F">
        <w:rPr>
          <w:rFonts w:ascii="Verdana" w:hAnsi="Verdana" w:cs="Tahoma"/>
          <w:bCs/>
          <w:iCs/>
          <w:sz w:val="20"/>
          <w:szCs w:val="20"/>
        </w:rPr>
        <w:t>Adres elektroniczny sędziego głównego</w:t>
      </w:r>
      <w:r>
        <w:rPr>
          <w:rFonts w:ascii="Verdana" w:hAnsi="Verdana" w:cs="Tahoma"/>
          <w:bCs/>
          <w:iCs/>
          <w:sz w:val="20"/>
          <w:szCs w:val="20"/>
        </w:rPr>
        <w:t>:</w:t>
      </w:r>
      <w:r w:rsidRPr="00AB5D44">
        <w:rPr>
          <w:rFonts w:ascii="Verdana" w:hAnsi="Verdana"/>
          <w:sz w:val="20"/>
          <w:szCs w:val="20"/>
        </w:rPr>
        <w:t xml:space="preserve"> </w:t>
      </w:r>
    </w:p>
    <w:p w:rsidR="00291AF0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bCs/>
          <w:iCs/>
          <w:sz w:val="20"/>
          <w:szCs w:val="20"/>
        </w:rPr>
      </w:pPr>
      <w:r w:rsidRPr="002F448F">
        <w:rPr>
          <w:rFonts w:ascii="Verdana" w:hAnsi="Verdana" w:cs="Tahoma"/>
          <w:bCs/>
          <w:iCs/>
          <w:sz w:val="20"/>
          <w:szCs w:val="20"/>
        </w:rPr>
        <w:t>Adres elektroniczny wiceprezesa ds. sportowych PZSzach</w:t>
      </w:r>
      <w:r>
        <w:rPr>
          <w:rFonts w:ascii="Verdana" w:hAnsi="Verdana" w:cs="Tahoma"/>
          <w:bCs/>
          <w:iCs/>
          <w:sz w:val="20"/>
          <w:szCs w:val="20"/>
        </w:rPr>
        <w:t>:</w:t>
      </w:r>
      <w:r w:rsidRPr="002F448F">
        <w:rPr>
          <w:rFonts w:ascii="Verdana" w:hAnsi="Verdana" w:cs="Tahoma"/>
          <w:bCs/>
          <w:iCs/>
          <w:sz w:val="20"/>
          <w:szCs w:val="20"/>
        </w:rPr>
        <w:t xml:space="preserve"> </w:t>
      </w:r>
      <w:hyperlink r:id="rId8" w:history="1">
        <w:r w:rsidRPr="002A6676">
          <w:rPr>
            <w:rStyle w:val="Hyperlink"/>
            <w:rFonts w:ascii="Verdana" w:hAnsi="Verdana" w:cs="Tahoma"/>
            <w:bCs/>
            <w:iCs/>
            <w:sz w:val="20"/>
            <w:szCs w:val="20"/>
          </w:rPr>
          <w:t>j.gdanski@pzszach.pl</w:t>
        </w:r>
      </w:hyperlink>
      <w:r>
        <w:rPr>
          <w:rFonts w:ascii="Verdana" w:hAnsi="Verdana" w:cs="Tahoma"/>
          <w:bCs/>
          <w:iCs/>
          <w:sz w:val="20"/>
          <w:szCs w:val="20"/>
        </w:rPr>
        <w:t xml:space="preserve"> </w:t>
      </w:r>
    </w:p>
    <w:p w:rsidR="00291AF0" w:rsidRPr="00C80E0D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bCs/>
          <w:iCs/>
          <w:sz w:val="20"/>
          <w:szCs w:val="20"/>
        </w:rPr>
      </w:pPr>
      <w:r w:rsidRPr="002F448F">
        <w:rPr>
          <w:rFonts w:ascii="Verdana" w:hAnsi="Verdana" w:cs="Tahoma"/>
          <w:bCs/>
          <w:iCs/>
          <w:sz w:val="20"/>
          <w:szCs w:val="20"/>
        </w:rPr>
        <w:t>Adres elektroniczny biura PZSzach</w:t>
      </w:r>
      <w:r>
        <w:rPr>
          <w:rFonts w:ascii="Verdana" w:hAnsi="Verdana" w:cs="Tahoma"/>
          <w:bCs/>
          <w:iCs/>
          <w:sz w:val="20"/>
          <w:szCs w:val="20"/>
        </w:rPr>
        <w:t>:</w:t>
      </w:r>
      <w:r w:rsidRPr="002F448F">
        <w:rPr>
          <w:rFonts w:ascii="Verdana" w:hAnsi="Verdana" w:cs="Tahoma"/>
          <w:bCs/>
          <w:iCs/>
          <w:sz w:val="20"/>
          <w:szCs w:val="20"/>
        </w:rPr>
        <w:t xml:space="preserve"> </w:t>
      </w:r>
      <w:hyperlink r:id="rId9" w:history="1">
        <w:r w:rsidRPr="00C80E0D">
          <w:rPr>
            <w:rStyle w:val="Hyperlink"/>
            <w:rFonts w:ascii="Verdana" w:hAnsi="Verdana" w:cs="Tahoma"/>
            <w:bCs/>
            <w:iCs/>
            <w:sz w:val="20"/>
            <w:szCs w:val="20"/>
            <w:u w:val="none"/>
          </w:rPr>
          <w:t>biuro@pzszach.pl</w:t>
        </w:r>
      </w:hyperlink>
    </w:p>
    <w:p w:rsidR="00291AF0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bCs/>
          <w:iCs/>
          <w:sz w:val="20"/>
          <w:szCs w:val="20"/>
        </w:rPr>
      </w:pPr>
    </w:p>
    <w:p w:rsidR="00291AF0" w:rsidRDefault="00291AF0" w:rsidP="00BD6FB3">
      <w:pPr>
        <w:widowControl w:val="0"/>
        <w:autoSpaceDE w:val="0"/>
        <w:spacing w:before="120" w:after="120"/>
        <w:rPr>
          <w:rFonts w:ascii="Verdana" w:hAnsi="Verdana" w:cs="Tahoma"/>
          <w:bCs/>
          <w:iCs/>
          <w:sz w:val="20"/>
          <w:szCs w:val="20"/>
        </w:rPr>
      </w:pPr>
      <w:r>
        <w:rPr>
          <w:rFonts w:ascii="Verdana" w:hAnsi="Verdana" w:cs="Tahoma"/>
          <w:bCs/>
          <w:iCs/>
          <w:sz w:val="20"/>
          <w:szCs w:val="20"/>
        </w:rPr>
        <w:t>Na zlecenie PZSzach, organizatorem I Ligi 2017 jest: UKS Sp 8 Chrzanów</w:t>
      </w:r>
    </w:p>
    <w:p w:rsidR="00291AF0" w:rsidRPr="00705F43" w:rsidRDefault="00291AF0" w:rsidP="00BD6FB3">
      <w:pPr>
        <w:widowControl w:val="0"/>
        <w:autoSpaceDE w:val="0"/>
        <w:spacing w:before="120" w:after="120"/>
        <w:rPr>
          <w:rFonts w:ascii="Verdana" w:hAnsi="Verdana" w:cs="Tahoma"/>
          <w:bCs/>
          <w:iCs/>
          <w:sz w:val="20"/>
          <w:szCs w:val="20"/>
        </w:rPr>
      </w:pPr>
      <w:r w:rsidRPr="00705F43">
        <w:rPr>
          <w:rFonts w:ascii="Verdana" w:hAnsi="Verdana"/>
          <w:sz w:val="20"/>
          <w:szCs w:val="20"/>
        </w:rPr>
        <w:t xml:space="preserve">Marian Sadzikowski </w:t>
      </w:r>
      <w:hyperlink r:id="rId10" w:tgtFrame="_blank" w:history="1">
        <w:r w:rsidRPr="00705F43">
          <w:rPr>
            <w:rStyle w:val="Hyperlink"/>
            <w:rFonts w:ascii="Verdana" w:hAnsi="Verdana" w:cs="Calibri"/>
            <w:sz w:val="20"/>
            <w:szCs w:val="20"/>
          </w:rPr>
          <w:t>dyrektor_sp8@op.pl</w:t>
        </w:r>
      </w:hyperlink>
      <w:r w:rsidRPr="00705F43">
        <w:rPr>
          <w:rFonts w:ascii="Verdana" w:hAnsi="Verdana"/>
          <w:sz w:val="20"/>
          <w:szCs w:val="20"/>
        </w:rPr>
        <w:t xml:space="preserve"> tel. 606 704 308</w:t>
      </w:r>
      <w:r w:rsidRPr="00705F43">
        <w:rPr>
          <w:rFonts w:ascii="Verdana" w:hAnsi="Verdana" w:cs="Tahoma"/>
          <w:bCs/>
          <w:iCs/>
          <w:sz w:val="20"/>
          <w:szCs w:val="20"/>
        </w:rPr>
        <w:t xml:space="preserve">. </w:t>
      </w:r>
    </w:p>
    <w:p w:rsidR="00291AF0" w:rsidRDefault="00291AF0" w:rsidP="00BD6FB3">
      <w:pPr>
        <w:widowControl w:val="0"/>
        <w:autoSpaceDE w:val="0"/>
        <w:spacing w:before="120" w:after="120"/>
        <w:rPr>
          <w:rFonts w:ascii="Verdana" w:hAnsi="Verdana" w:cs="Tahoma"/>
          <w:b/>
          <w:bCs/>
          <w:iCs/>
          <w:sz w:val="20"/>
          <w:szCs w:val="20"/>
        </w:rPr>
      </w:pPr>
      <w:r w:rsidRPr="0067296B">
        <w:rPr>
          <w:rFonts w:ascii="Verdana" w:hAnsi="Verdana" w:cs="Tahoma"/>
          <w:b/>
          <w:bCs/>
          <w:iCs/>
          <w:sz w:val="20"/>
          <w:szCs w:val="20"/>
        </w:rPr>
        <w:t>Termin i miejsce:</w:t>
      </w:r>
      <w:r>
        <w:rPr>
          <w:rFonts w:ascii="Verdana" w:hAnsi="Verdana" w:cs="Tahoma"/>
          <w:b/>
          <w:bCs/>
          <w:iCs/>
          <w:sz w:val="20"/>
          <w:szCs w:val="20"/>
        </w:rPr>
        <w:t xml:space="preserve"> 2-10.09.2017, Poronin.</w:t>
      </w:r>
    </w:p>
    <w:p w:rsidR="00291AF0" w:rsidRPr="00BC3D02" w:rsidRDefault="00291AF0" w:rsidP="000F249E">
      <w:pPr>
        <w:pStyle w:val="NoSpacing"/>
        <w:rPr>
          <w:rStyle w:val="Strong"/>
          <w:rFonts w:ascii="Verdana" w:hAnsi="Verdana" w:cs="Calibri"/>
          <w:sz w:val="20"/>
          <w:szCs w:val="20"/>
        </w:rPr>
      </w:pPr>
    </w:p>
    <w:p w:rsidR="00291AF0" w:rsidRDefault="00291AF0" w:rsidP="00BC3D02">
      <w:pPr>
        <w:widowControl w:val="0"/>
        <w:autoSpaceDE w:val="0"/>
        <w:spacing w:before="120" w:after="120"/>
        <w:rPr>
          <w:rFonts w:ascii="Verdana" w:hAnsi="Verdana" w:cs="Tahoma"/>
          <w:bCs/>
          <w:iCs/>
          <w:sz w:val="20"/>
          <w:szCs w:val="20"/>
        </w:rPr>
      </w:pPr>
      <w:r w:rsidRPr="002F448F">
        <w:rPr>
          <w:rFonts w:ascii="Verdana" w:hAnsi="Verdana" w:cs="Tahoma"/>
          <w:bCs/>
          <w:iCs/>
          <w:sz w:val="20"/>
          <w:szCs w:val="20"/>
        </w:rPr>
        <w:t xml:space="preserve">Numer konta PZSzach: </w:t>
      </w:r>
      <w:r>
        <w:rPr>
          <w:rFonts w:ascii="Verdana" w:hAnsi="Verdana" w:cs="Tahoma"/>
          <w:bCs/>
          <w:iCs/>
          <w:sz w:val="20"/>
          <w:szCs w:val="20"/>
        </w:rPr>
        <w:t>Alior Bank</w:t>
      </w:r>
      <w:r w:rsidRPr="002F448F">
        <w:rPr>
          <w:rFonts w:ascii="Verdana" w:hAnsi="Verdana" w:cs="Tahoma"/>
          <w:bCs/>
          <w:iCs/>
          <w:sz w:val="20"/>
          <w:szCs w:val="20"/>
        </w:rPr>
        <w:t xml:space="preserve"> nr 3</w:t>
      </w:r>
      <w:r>
        <w:rPr>
          <w:rFonts w:ascii="Verdana" w:hAnsi="Verdana" w:cs="Tahoma"/>
          <w:bCs/>
          <w:iCs/>
          <w:sz w:val="20"/>
          <w:szCs w:val="20"/>
        </w:rPr>
        <w:t>4 1060 0076 0000 3200 0071 8184</w:t>
      </w:r>
    </w:p>
    <w:p w:rsidR="00291AF0" w:rsidRPr="00BC3D02" w:rsidRDefault="00291AF0" w:rsidP="00BC3D02">
      <w:pPr>
        <w:widowControl w:val="0"/>
        <w:autoSpaceDE w:val="0"/>
        <w:spacing w:before="120" w:after="120"/>
        <w:rPr>
          <w:rFonts w:ascii="Verdana" w:hAnsi="Verdana" w:cs="Tahoma"/>
          <w:bCs/>
          <w:iCs/>
          <w:sz w:val="20"/>
          <w:szCs w:val="20"/>
        </w:rPr>
      </w:pPr>
      <w:r w:rsidRPr="001601CD">
        <w:rPr>
          <w:rFonts w:ascii="Verdana" w:hAnsi="Verdana" w:cs="Arial"/>
          <w:sz w:val="20"/>
          <w:szCs w:val="20"/>
        </w:rPr>
        <w:t>Losowa</w:t>
      </w:r>
      <w:r>
        <w:rPr>
          <w:rFonts w:ascii="Verdana" w:hAnsi="Verdana" w:cs="Arial"/>
          <w:sz w:val="20"/>
          <w:szCs w:val="20"/>
        </w:rPr>
        <w:t xml:space="preserve">nia numerów startowych dokonano </w:t>
      </w:r>
      <w:r w:rsidRPr="001601CD">
        <w:rPr>
          <w:rFonts w:ascii="Verdana" w:hAnsi="Verdana" w:cs="Arial"/>
          <w:sz w:val="20"/>
          <w:szCs w:val="20"/>
        </w:rPr>
        <w:t xml:space="preserve">w dniu </w:t>
      </w:r>
      <w:r>
        <w:rPr>
          <w:rFonts w:ascii="Verdana" w:hAnsi="Verdana" w:cs="Arial"/>
          <w:sz w:val="20"/>
          <w:szCs w:val="20"/>
        </w:rPr>
        <w:t>07</w:t>
      </w:r>
      <w:r w:rsidRPr="001601CD">
        <w:rPr>
          <w:rFonts w:ascii="Verdana" w:hAnsi="Verdana" w:cs="Arial"/>
          <w:sz w:val="20"/>
          <w:szCs w:val="20"/>
        </w:rPr>
        <w:t xml:space="preserve"> </w:t>
      </w:r>
      <w:r>
        <w:rPr>
          <w:rFonts w:ascii="Verdana" w:hAnsi="Verdana" w:cs="Arial"/>
          <w:sz w:val="20"/>
          <w:szCs w:val="20"/>
        </w:rPr>
        <w:t>lipca</w:t>
      </w:r>
      <w:r w:rsidRPr="001601CD">
        <w:rPr>
          <w:rFonts w:ascii="Verdana" w:hAnsi="Verdana" w:cs="Arial"/>
          <w:sz w:val="20"/>
          <w:szCs w:val="20"/>
        </w:rPr>
        <w:t xml:space="preserve"> 201</w:t>
      </w:r>
      <w:r>
        <w:rPr>
          <w:rFonts w:ascii="Verdana" w:hAnsi="Verdana" w:cs="Arial"/>
          <w:sz w:val="20"/>
          <w:szCs w:val="20"/>
        </w:rPr>
        <w:t>7</w:t>
      </w:r>
      <w:r w:rsidRPr="001601CD">
        <w:rPr>
          <w:rFonts w:ascii="Verdana" w:hAnsi="Verdana" w:cs="Arial"/>
          <w:sz w:val="20"/>
          <w:szCs w:val="20"/>
        </w:rPr>
        <w:t xml:space="preserve"> r. </w:t>
      </w:r>
      <w:r>
        <w:rPr>
          <w:rFonts w:ascii="Verdana" w:hAnsi="Verdana" w:cs="Arial"/>
          <w:sz w:val="20"/>
          <w:szCs w:val="20"/>
        </w:rPr>
        <w:t xml:space="preserve">w </w:t>
      </w:r>
      <w:r w:rsidRPr="007038AA">
        <w:rPr>
          <w:rFonts w:ascii="Verdana" w:hAnsi="Verdana" w:cs="Times New Roman"/>
          <w:sz w:val="20"/>
          <w:szCs w:val="20"/>
          <w:lang w:eastAsia="pl-PL"/>
        </w:rPr>
        <w:t>biurze PZSzach</w:t>
      </w:r>
    </w:p>
    <w:p w:rsidR="00291AF0" w:rsidRPr="001601CD" w:rsidRDefault="00291AF0" w:rsidP="001601CD">
      <w:pPr>
        <w:rPr>
          <w:rFonts w:ascii="Verdana" w:hAnsi="Verdana"/>
          <w:sz w:val="20"/>
          <w:szCs w:val="20"/>
        </w:rPr>
      </w:pPr>
    </w:p>
    <w:tbl>
      <w:tblPr>
        <w:tblW w:w="7953" w:type="dxa"/>
        <w:tblInd w:w="55" w:type="dxa"/>
        <w:tblCellMar>
          <w:left w:w="70" w:type="dxa"/>
          <w:right w:w="70" w:type="dxa"/>
        </w:tblCellMar>
        <w:tblLook w:val="0000"/>
      </w:tblPr>
      <w:tblGrid>
        <w:gridCol w:w="997"/>
        <w:gridCol w:w="5493"/>
        <w:gridCol w:w="1463"/>
      </w:tblGrid>
      <w:tr w:rsidR="00291AF0" w:rsidRPr="001601CD" w:rsidTr="00DC2779">
        <w:trPr>
          <w:trHeight w:val="360"/>
        </w:trPr>
        <w:tc>
          <w:tcPr>
            <w:tcW w:w="7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840A92" w:rsidRDefault="00291AF0" w:rsidP="00F433DB">
            <w:pPr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840A92">
              <w:rPr>
                <w:rFonts w:ascii="Verdana" w:hAnsi="Verdana" w:cs="Arial"/>
                <w:b/>
                <w:sz w:val="20"/>
                <w:szCs w:val="20"/>
              </w:rPr>
              <w:t>DMP - I Liga '20</w:t>
            </w:r>
            <w:r>
              <w:rPr>
                <w:rFonts w:ascii="Verdana" w:hAnsi="Verdana" w:cs="Arial"/>
                <w:b/>
                <w:sz w:val="20"/>
                <w:szCs w:val="20"/>
              </w:rPr>
              <w:t>17</w:t>
            </w:r>
          </w:p>
        </w:tc>
      </w:tr>
      <w:tr w:rsidR="00291AF0" w:rsidRPr="001601CD" w:rsidTr="00DC2779">
        <w:trPr>
          <w:trHeight w:val="360"/>
        </w:trPr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1601CD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1601CD">
              <w:rPr>
                <w:rFonts w:ascii="Verdana" w:hAnsi="Verdana" w:cs="Arial"/>
                <w:sz w:val="20"/>
                <w:szCs w:val="20"/>
              </w:rPr>
              <w:t>Nr</w:t>
            </w:r>
          </w:p>
        </w:tc>
        <w:tc>
          <w:tcPr>
            <w:tcW w:w="5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1601CD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1601CD">
              <w:rPr>
                <w:rFonts w:ascii="Verdana" w:hAnsi="Verdana" w:cs="Arial"/>
                <w:sz w:val="20"/>
                <w:szCs w:val="20"/>
              </w:rPr>
              <w:t>Nazwa drużyny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1601CD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291AF0" w:rsidRPr="001601CD" w:rsidTr="00DC2779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784CB5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Wieża Pęgów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II liga</w:t>
            </w:r>
          </w:p>
        </w:tc>
      </w:tr>
      <w:tr w:rsidR="00291AF0" w:rsidRPr="001601CD" w:rsidTr="00DC2779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784CB5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Akademia Szachowa Gliwice II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 liga</w:t>
            </w:r>
          </w:p>
        </w:tc>
      </w:tr>
      <w:tr w:rsidR="00291AF0" w:rsidRPr="001601CD" w:rsidTr="00DC2779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3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784CB5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D</w:t>
            </w:r>
            <w:bookmarkStart w:id="0" w:name="_GoBack"/>
            <w:bookmarkEnd w:id="0"/>
            <w:r>
              <w:rPr>
                <w:rFonts w:ascii="Verdana" w:hAnsi="Verdana" w:cs="Arial"/>
                <w:sz w:val="20"/>
                <w:szCs w:val="20"/>
              </w:rPr>
              <w:t>rakon Lublin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 liga</w:t>
            </w:r>
          </w:p>
        </w:tc>
      </w:tr>
      <w:tr w:rsidR="00291AF0" w:rsidRPr="001601CD" w:rsidTr="00DC2779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4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784CB5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Baszta Żnin II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 liga</w:t>
            </w:r>
          </w:p>
        </w:tc>
      </w:tr>
      <w:tr w:rsidR="00291AF0" w:rsidRPr="001601CD" w:rsidTr="004F5F45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5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1AF0" w:rsidRPr="00784CB5" w:rsidRDefault="00291AF0" w:rsidP="00F15489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RPW Okucia Budowalne Łódź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II liga</w:t>
            </w:r>
          </w:p>
        </w:tc>
      </w:tr>
      <w:tr w:rsidR="00291AF0" w:rsidRPr="001601CD" w:rsidTr="00DC2779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6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784CB5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LKS Chrobry Gniezno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 liga</w:t>
            </w:r>
          </w:p>
        </w:tc>
      </w:tr>
      <w:tr w:rsidR="00291AF0" w:rsidRPr="001601CD" w:rsidTr="00DC2779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7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784CB5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OKSiR Wisznia Mała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Ekstraliga</w:t>
            </w:r>
          </w:p>
        </w:tc>
      </w:tr>
      <w:tr w:rsidR="00291AF0" w:rsidRPr="001601CD" w:rsidTr="00DC2779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8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784CB5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LKS Wrzos Międzyborów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Ekstraliga</w:t>
            </w:r>
          </w:p>
        </w:tc>
      </w:tr>
      <w:tr w:rsidR="00291AF0" w:rsidRPr="001601CD" w:rsidTr="00DC2779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9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784CB5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WKS Kopernik II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II liga</w:t>
            </w:r>
          </w:p>
        </w:tc>
      </w:tr>
      <w:tr w:rsidR="00291AF0" w:rsidRPr="001601CD" w:rsidTr="00922C09">
        <w:trPr>
          <w:trHeight w:val="360"/>
        </w:trPr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10</w:t>
            </w:r>
          </w:p>
        </w:tc>
        <w:tc>
          <w:tcPr>
            <w:tcW w:w="5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784CB5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KSz Silesia Racibórz*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91AF0" w:rsidRPr="001601CD" w:rsidRDefault="00291AF0" w:rsidP="00F15489">
            <w:pPr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 liga</w:t>
            </w:r>
          </w:p>
        </w:tc>
      </w:tr>
    </w:tbl>
    <w:p w:rsidR="00291AF0" w:rsidRDefault="00291AF0" w:rsidP="005A2A2B">
      <w:pPr>
        <w:suppressAutoHyphens w:val="0"/>
        <w:spacing w:after="200" w:line="276" w:lineRule="auto"/>
        <w:jc w:val="center"/>
        <w:rPr>
          <w:rFonts w:ascii="Verdana" w:hAnsi="Verdana" w:cs="Tahoma"/>
          <w:bCs/>
          <w:iCs/>
          <w:sz w:val="20"/>
          <w:szCs w:val="20"/>
        </w:rPr>
      </w:pPr>
    </w:p>
    <w:p w:rsidR="00291AF0" w:rsidRDefault="00291AF0" w:rsidP="0031539E">
      <w:pPr>
        <w:suppressAutoHyphens w:val="0"/>
        <w:spacing w:after="200" w:line="276" w:lineRule="auto"/>
        <w:rPr>
          <w:rFonts w:ascii="Verdana" w:hAnsi="Verdana" w:cs="Tahoma"/>
          <w:bCs/>
          <w:iCs/>
          <w:sz w:val="20"/>
          <w:szCs w:val="20"/>
        </w:rPr>
      </w:pPr>
      <w:r w:rsidRPr="0031539E">
        <w:rPr>
          <w:rFonts w:ascii="Verdana" w:hAnsi="Verdana" w:cs="Tahoma"/>
          <w:bCs/>
          <w:iCs/>
          <w:sz w:val="20"/>
          <w:szCs w:val="20"/>
        </w:rPr>
        <w:t>Dru</w:t>
      </w:r>
      <w:r>
        <w:rPr>
          <w:rFonts w:ascii="Verdana" w:hAnsi="Verdana" w:cs="Tahoma"/>
          <w:bCs/>
          <w:iCs/>
          <w:sz w:val="20"/>
          <w:szCs w:val="20"/>
        </w:rPr>
        <w:t>żyny rezerwowe:</w:t>
      </w:r>
    </w:p>
    <w:p w:rsidR="00291AF0" w:rsidRDefault="00291AF0" w:rsidP="0031539E">
      <w:pPr>
        <w:ind w:left="705" w:hanging="705"/>
        <w:rPr>
          <w:rFonts w:ascii="Verdana" w:hAnsi="Verdana"/>
          <w:color w:val="000000"/>
          <w:sz w:val="20"/>
          <w:szCs w:val="20"/>
        </w:rPr>
      </w:pPr>
      <w:r w:rsidRPr="00DE14A4">
        <w:rPr>
          <w:rFonts w:ascii="Verdana" w:hAnsi="Verdana"/>
          <w:color w:val="000000"/>
          <w:sz w:val="20"/>
          <w:szCs w:val="20"/>
        </w:rPr>
        <w:t>4.4.2.</w:t>
      </w:r>
      <w:r w:rsidRPr="00DE14A4">
        <w:rPr>
          <w:rFonts w:ascii="Verdana" w:hAnsi="Verdana"/>
          <w:color w:val="000000"/>
          <w:sz w:val="20"/>
          <w:szCs w:val="20"/>
        </w:rPr>
        <w:tab/>
      </w:r>
      <w:r>
        <w:rPr>
          <w:rFonts w:ascii="Verdana" w:hAnsi="Verdana"/>
          <w:color w:val="000000"/>
          <w:sz w:val="20"/>
          <w:szCs w:val="20"/>
        </w:rPr>
        <w:t xml:space="preserve">Drużyny, </w:t>
      </w:r>
      <w:r w:rsidRPr="00DE14A4">
        <w:rPr>
          <w:rFonts w:ascii="Verdana" w:hAnsi="Verdana"/>
          <w:color w:val="000000"/>
          <w:sz w:val="20"/>
          <w:szCs w:val="20"/>
        </w:rPr>
        <w:t xml:space="preserve">które nie potwierdziły udziału w Ekstralidze w roku bieżącym, w kolejności miejsc zajętych rok </w:t>
      </w:r>
      <w:r>
        <w:rPr>
          <w:rFonts w:ascii="Verdana" w:hAnsi="Verdana"/>
          <w:color w:val="000000"/>
          <w:sz w:val="20"/>
          <w:szCs w:val="20"/>
        </w:rPr>
        <w:t>wcześniej.</w:t>
      </w:r>
    </w:p>
    <w:p w:rsidR="00291AF0" w:rsidRPr="00DE14A4" w:rsidRDefault="00291AF0" w:rsidP="0031539E">
      <w:pPr>
        <w:ind w:left="705" w:hanging="705"/>
        <w:rPr>
          <w:rFonts w:ascii="Verdana" w:hAnsi="Verdana"/>
          <w:color w:val="000000"/>
          <w:sz w:val="20"/>
          <w:szCs w:val="20"/>
        </w:rPr>
      </w:pPr>
    </w:p>
    <w:p w:rsidR="00291AF0" w:rsidRPr="00C16943" w:rsidRDefault="00291AF0" w:rsidP="0031539E">
      <w:pPr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sz w:val="20"/>
          <w:szCs w:val="20"/>
        </w:rPr>
        <w:t>4.4.3.</w:t>
      </w:r>
      <w:r>
        <w:rPr>
          <w:rFonts w:ascii="Verdana" w:hAnsi="Verdana"/>
          <w:sz w:val="20"/>
          <w:szCs w:val="20"/>
        </w:rPr>
        <w:tab/>
        <w:t xml:space="preserve">Drużyny, uczestniczące w </w:t>
      </w:r>
      <w:r w:rsidRPr="00C16943">
        <w:rPr>
          <w:rFonts w:ascii="Verdana" w:hAnsi="Verdana"/>
          <w:sz w:val="20"/>
          <w:szCs w:val="20"/>
        </w:rPr>
        <w:t>II Li</w:t>
      </w:r>
      <w:r>
        <w:rPr>
          <w:rFonts w:ascii="Verdana" w:hAnsi="Verdana"/>
          <w:sz w:val="20"/>
          <w:szCs w:val="20"/>
        </w:rPr>
        <w:t>dze</w:t>
      </w:r>
      <w:r w:rsidRPr="00C16943">
        <w:rPr>
          <w:rFonts w:ascii="Verdana" w:hAnsi="Verdana"/>
          <w:sz w:val="20"/>
          <w:szCs w:val="20"/>
        </w:rPr>
        <w:t xml:space="preserve"> w roku </w:t>
      </w:r>
      <w:r>
        <w:rPr>
          <w:rFonts w:ascii="Verdana" w:hAnsi="Verdana"/>
          <w:sz w:val="20"/>
          <w:szCs w:val="20"/>
        </w:rPr>
        <w:t>poprzednim</w:t>
      </w:r>
      <w:r w:rsidRPr="00C16943">
        <w:rPr>
          <w:rFonts w:ascii="Verdana" w:hAnsi="Verdana"/>
          <w:sz w:val="20"/>
          <w:szCs w:val="20"/>
        </w:rPr>
        <w:t>, w kolejności zajętych miejsc.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169"/>
        <w:gridCol w:w="10408"/>
      </w:tblGrid>
      <w:tr w:rsidR="00291AF0" w:rsidRPr="00840A92" w:rsidTr="00F553A7">
        <w:trPr>
          <w:tblCellSpacing w:w="15" w:type="dxa"/>
        </w:trPr>
        <w:tc>
          <w:tcPr>
            <w:tcW w:w="0" w:type="auto"/>
            <w:vAlign w:val="center"/>
          </w:tcPr>
          <w:p w:rsidR="00291AF0" w:rsidRPr="00840A92" w:rsidRDefault="00291AF0" w:rsidP="00F553A7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291AF0" w:rsidRPr="00840A92" w:rsidRDefault="00291AF0" w:rsidP="00AE1950">
            <w:pPr>
              <w:rPr>
                <w:rFonts w:ascii="Verdana" w:hAnsi="Verdana"/>
                <w:sz w:val="20"/>
                <w:szCs w:val="20"/>
              </w:rPr>
            </w:pPr>
            <w:r w:rsidRPr="00840A92">
              <w:rPr>
                <w:rFonts w:ascii="Verdana" w:hAnsi="Verdana"/>
                <w:sz w:val="20"/>
                <w:szCs w:val="20"/>
              </w:rPr>
              <w:t xml:space="preserve">        </w:t>
            </w:r>
            <w:hyperlink r:id="rId11" w:history="1">
              <w:r>
                <w:rPr>
                  <w:rStyle w:val="Hyperlink"/>
                  <w:rFonts w:ascii="Verdana" w:hAnsi="Verdana" w:cs="Calibri"/>
                  <w:color w:val="auto"/>
                  <w:sz w:val="20"/>
                  <w:szCs w:val="20"/>
                  <w:u w:val="none"/>
                </w:rPr>
                <w:t>YMCA</w:t>
              </w:r>
            </w:hyperlink>
            <w:r>
              <w:rPr>
                <w:rStyle w:val="Hyperlink"/>
                <w:rFonts w:ascii="Verdana" w:hAnsi="Verdana" w:cs="Calibri"/>
                <w:color w:val="auto"/>
                <w:sz w:val="20"/>
                <w:szCs w:val="20"/>
                <w:u w:val="none"/>
              </w:rPr>
              <w:t xml:space="preserve"> Warszawa</w:t>
            </w:r>
          </w:p>
        </w:tc>
      </w:tr>
      <w:tr w:rsidR="00291AF0" w:rsidRPr="00840A92" w:rsidTr="00F553A7">
        <w:trPr>
          <w:tblCellSpacing w:w="15" w:type="dxa"/>
        </w:trPr>
        <w:tc>
          <w:tcPr>
            <w:tcW w:w="0" w:type="auto"/>
            <w:vAlign w:val="center"/>
          </w:tcPr>
          <w:p w:rsidR="00291AF0" w:rsidRPr="00840A92" w:rsidRDefault="00291AF0" w:rsidP="00F553A7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291AF0" w:rsidRPr="00840A92" w:rsidRDefault="00291AF0" w:rsidP="00AE1950">
            <w:pPr>
              <w:rPr>
                <w:rFonts w:ascii="Verdana" w:hAnsi="Verdana"/>
                <w:sz w:val="20"/>
                <w:szCs w:val="20"/>
              </w:rPr>
            </w:pPr>
            <w:r w:rsidRPr="00840A92">
              <w:rPr>
                <w:rFonts w:ascii="Verdana" w:hAnsi="Verdana"/>
                <w:sz w:val="20"/>
                <w:szCs w:val="20"/>
              </w:rPr>
              <w:t xml:space="preserve">        </w:t>
            </w:r>
            <w:hyperlink r:id="rId12" w:history="1">
              <w:r>
                <w:rPr>
                  <w:rStyle w:val="Hyperlink"/>
                  <w:rFonts w:ascii="Verdana" w:hAnsi="Verdana" w:cs="Calibri"/>
                  <w:color w:val="auto"/>
                  <w:sz w:val="20"/>
                  <w:szCs w:val="20"/>
                  <w:u w:val="none"/>
                </w:rPr>
                <w:t>Rotmistrz</w:t>
              </w:r>
            </w:hyperlink>
            <w:r>
              <w:rPr>
                <w:rStyle w:val="Hyperlink"/>
                <w:rFonts w:ascii="Verdana" w:hAnsi="Verdana" w:cs="Calibri"/>
                <w:color w:val="auto"/>
                <w:sz w:val="20"/>
                <w:szCs w:val="20"/>
                <w:u w:val="none"/>
              </w:rPr>
              <w:t xml:space="preserve"> Grudziądz</w:t>
            </w:r>
          </w:p>
        </w:tc>
      </w:tr>
      <w:tr w:rsidR="00291AF0" w:rsidRPr="00840A92" w:rsidTr="00F553A7">
        <w:trPr>
          <w:tblCellSpacing w:w="15" w:type="dxa"/>
        </w:trPr>
        <w:tc>
          <w:tcPr>
            <w:tcW w:w="0" w:type="auto"/>
            <w:vAlign w:val="center"/>
          </w:tcPr>
          <w:p w:rsidR="00291AF0" w:rsidRPr="00840A92" w:rsidRDefault="00291AF0" w:rsidP="00F553A7">
            <w:pPr>
              <w:jc w:val="righ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291AF0" w:rsidRPr="00AE1950" w:rsidRDefault="00291AF0" w:rsidP="00AE1950">
            <w:pPr>
              <w:rPr>
                <w:rFonts w:ascii="Verdana" w:hAnsi="Verdana"/>
                <w:sz w:val="20"/>
                <w:szCs w:val="20"/>
              </w:rPr>
            </w:pPr>
            <w:r w:rsidRPr="00840A92">
              <w:rPr>
                <w:rFonts w:ascii="Verdana" w:hAnsi="Verdana"/>
                <w:sz w:val="20"/>
                <w:szCs w:val="20"/>
              </w:rPr>
              <w:t xml:space="preserve">      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AE1950">
              <w:rPr>
                <w:rFonts w:ascii="Verdana" w:hAnsi="Verdana"/>
                <w:sz w:val="20"/>
              </w:rPr>
              <w:t>KŚ AZS Politechniki Śląskiej Gliwice</w:t>
            </w:r>
          </w:p>
        </w:tc>
      </w:tr>
    </w:tbl>
    <w:p w:rsidR="00291AF0" w:rsidRDefault="00291AF0" w:rsidP="0031539E">
      <w:pPr>
        <w:suppressAutoHyphens w:val="0"/>
        <w:spacing w:after="200" w:line="276" w:lineRule="auto"/>
        <w:rPr>
          <w:rFonts w:ascii="Verdana" w:hAnsi="Verdana" w:cs="Tahoma"/>
          <w:bCs/>
          <w:iCs/>
          <w:sz w:val="20"/>
          <w:szCs w:val="20"/>
        </w:rPr>
      </w:pPr>
    </w:p>
    <w:p w:rsidR="00291AF0" w:rsidRDefault="00291AF0" w:rsidP="0031539E">
      <w:pPr>
        <w:suppressAutoHyphens w:val="0"/>
        <w:spacing w:after="200" w:line="276" w:lineRule="auto"/>
        <w:rPr>
          <w:rFonts w:ascii="Verdana" w:hAnsi="Verdana" w:cs="Tahoma"/>
          <w:bCs/>
          <w:iCs/>
          <w:sz w:val="20"/>
          <w:szCs w:val="20"/>
        </w:rPr>
      </w:pPr>
      <w:r>
        <w:rPr>
          <w:rFonts w:ascii="Verdana" w:hAnsi="Verdana" w:cs="Tahoma"/>
          <w:bCs/>
          <w:iCs/>
          <w:sz w:val="20"/>
          <w:szCs w:val="20"/>
        </w:rPr>
        <w:t xml:space="preserve">Uwaga: </w:t>
      </w:r>
    </w:p>
    <w:p w:rsidR="00291AF0" w:rsidRPr="00840A92" w:rsidRDefault="00291AF0" w:rsidP="0031539E">
      <w:pPr>
        <w:suppressAutoHyphens w:val="0"/>
        <w:spacing w:after="200" w:line="276" w:lineRule="auto"/>
        <w:rPr>
          <w:rFonts w:ascii="Verdana" w:hAnsi="Verdana" w:cs="Tahoma"/>
          <w:bCs/>
          <w:iCs/>
          <w:sz w:val="20"/>
          <w:szCs w:val="20"/>
        </w:rPr>
      </w:pPr>
      <w:hyperlink r:id="rId13" w:tgtFrame="_blank" w:history="1">
        <w:r>
          <w:rPr>
            <w:rStyle w:val="Hyperlink"/>
            <w:rFonts w:ascii="Verdana" w:hAnsi="Verdana" w:cs="Calibri"/>
            <w:color w:val="auto"/>
            <w:sz w:val="20"/>
            <w:szCs w:val="20"/>
            <w:u w:val="none"/>
          </w:rPr>
          <w:t>KSz</w:t>
        </w:r>
      </w:hyperlink>
      <w:r>
        <w:rPr>
          <w:rStyle w:val="Hyperlink"/>
          <w:rFonts w:ascii="Verdana" w:hAnsi="Verdana" w:cs="Calibri"/>
          <w:color w:val="auto"/>
          <w:sz w:val="20"/>
          <w:szCs w:val="20"/>
          <w:u w:val="none"/>
        </w:rPr>
        <w:t xml:space="preserve"> Silesia Racibórz startuje w tegorocznej Ekstralidze, więc zostanie zastąpiony drużyną rezerwową.</w:t>
      </w:r>
    </w:p>
    <w:p w:rsidR="00291AF0" w:rsidRDefault="00291AF0" w:rsidP="005A2A2B">
      <w:pPr>
        <w:suppressAutoHyphens w:val="0"/>
        <w:spacing w:after="200" w:line="276" w:lineRule="auto"/>
        <w:jc w:val="center"/>
        <w:rPr>
          <w:rFonts w:ascii="Verdana" w:hAnsi="Verdana" w:cs="Tahoma"/>
          <w:b/>
          <w:bCs/>
          <w:iCs/>
          <w:sz w:val="20"/>
          <w:szCs w:val="20"/>
        </w:rPr>
      </w:pPr>
    </w:p>
    <w:p w:rsidR="00291AF0" w:rsidRDefault="00291AF0" w:rsidP="005A2A2B">
      <w:pPr>
        <w:suppressAutoHyphens w:val="0"/>
        <w:spacing w:after="200" w:line="276" w:lineRule="auto"/>
        <w:jc w:val="center"/>
        <w:rPr>
          <w:rFonts w:ascii="Verdana" w:hAnsi="Verdana" w:cs="Tahoma"/>
          <w:b/>
          <w:bCs/>
          <w:iCs/>
          <w:sz w:val="20"/>
          <w:szCs w:val="20"/>
        </w:rPr>
      </w:pPr>
    </w:p>
    <w:p w:rsidR="00291AF0" w:rsidRPr="00F23FD2" w:rsidRDefault="00291AF0" w:rsidP="005A2A2B">
      <w:pPr>
        <w:suppressAutoHyphens w:val="0"/>
        <w:spacing w:after="200" w:line="276" w:lineRule="auto"/>
        <w:jc w:val="center"/>
        <w:rPr>
          <w:rFonts w:ascii="Verdana" w:hAnsi="Verdana" w:cs="Tahoma"/>
          <w:b/>
          <w:bCs/>
          <w:iCs/>
          <w:color w:val="000000"/>
          <w:sz w:val="20"/>
          <w:szCs w:val="20"/>
        </w:rPr>
      </w:pPr>
      <w:r w:rsidRPr="00F23FD2">
        <w:rPr>
          <w:rFonts w:ascii="Verdana" w:hAnsi="Verdana" w:cs="Tahoma"/>
          <w:b/>
          <w:bCs/>
          <w:iCs/>
          <w:sz w:val="20"/>
          <w:szCs w:val="20"/>
        </w:rPr>
        <w:t>Załącznik nr 2</w:t>
      </w:r>
      <w:r w:rsidRPr="00F23FD2">
        <w:rPr>
          <w:rFonts w:ascii="Verdana" w:hAnsi="Verdana" w:cs="Tahoma"/>
          <w:b/>
          <w:bCs/>
          <w:iCs/>
          <w:sz w:val="20"/>
          <w:szCs w:val="20"/>
        </w:rPr>
        <w:tab/>
        <w:t xml:space="preserve">(Termin zgłoszenia </w:t>
      </w:r>
      <w:r>
        <w:rPr>
          <w:rFonts w:ascii="Verdana" w:hAnsi="Verdana" w:cs="Tahoma"/>
          <w:b/>
          <w:bCs/>
          <w:iCs/>
          <w:sz w:val="20"/>
          <w:szCs w:val="20"/>
        </w:rPr>
        <w:t>4</w:t>
      </w:r>
      <w:r w:rsidRPr="00F23FD2">
        <w:rPr>
          <w:rFonts w:ascii="Verdana" w:hAnsi="Verdana" w:cs="Tahoma"/>
          <w:b/>
          <w:bCs/>
          <w:iCs/>
          <w:sz w:val="20"/>
          <w:szCs w:val="20"/>
        </w:rPr>
        <w:t xml:space="preserve"> sierpnia</w:t>
      </w:r>
      <w:r w:rsidRPr="00F23FD2">
        <w:rPr>
          <w:rFonts w:ascii="Verdana" w:hAnsi="Verdana" w:cs="Tahoma"/>
          <w:b/>
          <w:bCs/>
          <w:iCs/>
          <w:color w:val="000000"/>
          <w:sz w:val="20"/>
          <w:szCs w:val="20"/>
        </w:rPr>
        <w:t xml:space="preserve"> 201</w:t>
      </w:r>
      <w:r>
        <w:rPr>
          <w:rFonts w:ascii="Verdana" w:hAnsi="Verdana" w:cs="Tahoma"/>
          <w:b/>
          <w:bCs/>
          <w:iCs/>
          <w:color w:val="000000"/>
          <w:sz w:val="20"/>
          <w:szCs w:val="20"/>
        </w:rPr>
        <w:t>7</w:t>
      </w:r>
      <w:r w:rsidRPr="00F23FD2">
        <w:rPr>
          <w:rFonts w:ascii="Verdana" w:hAnsi="Verdana" w:cs="Tahoma"/>
          <w:b/>
          <w:bCs/>
          <w:iCs/>
          <w:color w:val="000000"/>
          <w:sz w:val="20"/>
          <w:szCs w:val="20"/>
        </w:rPr>
        <w:t>)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 w:line="360" w:lineRule="auto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.........................................</w:t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  <w:t>.............................................</w:t>
      </w:r>
    </w:p>
    <w:p w:rsidR="00291AF0" w:rsidRPr="002F448F" w:rsidRDefault="00291AF0" w:rsidP="004D4163">
      <w:pPr>
        <w:widowControl w:val="0"/>
        <w:autoSpaceDE w:val="0"/>
        <w:spacing w:before="120" w:after="120" w:line="360" w:lineRule="auto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 xml:space="preserve">         (pieczątka klubu)</w:t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  <w:t>(miejsce, data)</w:t>
      </w:r>
    </w:p>
    <w:p w:rsidR="00291AF0" w:rsidRPr="002F448F" w:rsidRDefault="00291AF0" w:rsidP="004D4163">
      <w:pPr>
        <w:widowControl w:val="0"/>
        <w:autoSpaceDE w:val="0"/>
        <w:spacing w:before="120" w:after="120" w:line="360" w:lineRule="auto"/>
        <w:rPr>
          <w:rFonts w:ascii="Verdana" w:hAnsi="Verdana" w:cs="Tahoma"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 w:line="360" w:lineRule="auto"/>
        <w:jc w:val="center"/>
        <w:rPr>
          <w:rFonts w:ascii="Verdana" w:hAnsi="Verdana" w:cs="Tahoma"/>
          <w:b/>
          <w:bCs/>
          <w:sz w:val="20"/>
          <w:szCs w:val="20"/>
        </w:rPr>
      </w:pPr>
      <w:r w:rsidRPr="002F448F">
        <w:rPr>
          <w:rFonts w:ascii="Verdana" w:hAnsi="Verdana" w:cs="Tahoma"/>
          <w:b/>
          <w:bCs/>
          <w:sz w:val="20"/>
          <w:szCs w:val="20"/>
        </w:rPr>
        <w:t xml:space="preserve">POTWIERDZENIE UDZIAŁU DRUŻYNY KLUBOWEJ W </w:t>
      </w:r>
      <w:r>
        <w:rPr>
          <w:rFonts w:ascii="Verdana" w:hAnsi="Verdana" w:cs="Tahoma"/>
          <w:b/>
          <w:bCs/>
          <w:sz w:val="20"/>
          <w:szCs w:val="20"/>
        </w:rPr>
        <w:t xml:space="preserve">I </w:t>
      </w:r>
      <w:r w:rsidRPr="002F448F">
        <w:rPr>
          <w:rFonts w:ascii="Verdana" w:hAnsi="Verdana" w:cs="Tahoma"/>
          <w:b/>
          <w:bCs/>
          <w:sz w:val="20"/>
          <w:szCs w:val="20"/>
        </w:rPr>
        <w:t>LIDZE 201</w:t>
      </w:r>
      <w:r>
        <w:rPr>
          <w:rFonts w:ascii="Verdana" w:hAnsi="Verdana" w:cs="Tahoma"/>
          <w:b/>
          <w:bCs/>
          <w:sz w:val="20"/>
          <w:szCs w:val="20"/>
        </w:rPr>
        <w:t>7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685"/>
        <w:gridCol w:w="6679"/>
      </w:tblGrid>
      <w:tr w:rsidR="00291AF0" w:rsidRPr="002F448F" w:rsidTr="009A4E20">
        <w:trPr>
          <w:trHeight w:val="680"/>
        </w:trPr>
        <w:tc>
          <w:tcPr>
            <w:tcW w:w="2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i/>
                <w:iCs/>
                <w:sz w:val="20"/>
                <w:szCs w:val="20"/>
              </w:rPr>
            </w:pPr>
            <w:r w:rsidRPr="002F448F">
              <w:rPr>
                <w:rFonts w:ascii="Verdana" w:hAnsi="Verdana" w:cs="Tahoma"/>
                <w:sz w:val="20"/>
                <w:szCs w:val="20"/>
              </w:rPr>
              <w:t xml:space="preserve">Klub </w:t>
            </w:r>
            <w:r w:rsidRPr="002F448F">
              <w:rPr>
                <w:rFonts w:ascii="Verdana" w:hAnsi="Verdana" w:cs="Tahoma"/>
                <w:i/>
                <w:iCs/>
                <w:sz w:val="20"/>
                <w:szCs w:val="20"/>
              </w:rPr>
              <w:t>(pełna nazwa)</w:t>
            </w:r>
          </w:p>
        </w:tc>
        <w:tc>
          <w:tcPr>
            <w:tcW w:w="66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9A4E20">
        <w:trPr>
          <w:trHeight w:val="680"/>
        </w:trPr>
        <w:tc>
          <w:tcPr>
            <w:tcW w:w="2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sz w:val="20"/>
                <w:szCs w:val="20"/>
              </w:rPr>
              <w:t xml:space="preserve">Nazwa drużyny </w:t>
            </w: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66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9A4E20">
        <w:trPr>
          <w:trHeight w:val="680"/>
        </w:trPr>
        <w:tc>
          <w:tcPr>
            <w:tcW w:w="2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F448F">
              <w:rPr>
                <w:rFonts w:ascii="Verdana" w:hAnsi="Verdana" w:cs="Tahoma"/>
                <w:sz w:val="20"/>
                <w:szCs w:val="20"/>
              </w:rPr>
              <w:t>Adres, telefon,</w:t>
            </w:r>
          </w:p>
          <w:p w:rsidR="00291AF0" w:rsidRPr="002F448F" w:rsidRDefault="00291AF0" w:rsidP="009A4E20">
            <w:pPr>
              <w:widowControl w:val="0"/>
              <w:autoSpaceDE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F448F">
              <w:rPr>
                <w:rFonts w:ascii="Verdana" w:hAnsi="Verdana" w:cs="Tahoma"/>
                <w:sz w:val="20"/>
                <w:szCs w:val="20"/>
              </w:rPr>
              <w:t>fax, e-mail</w:t>
            </w:r>
          </w:p>
        </w:tc>
        <w:tc>
          <w:tcPr>
            <w:tcW w:w="66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  <w:p w:rsidR="00291AF0" w:rsidRPr="002F448F" w:rsidRDefault="00291AF0" w:rsidP="009A4E20">
            <w:pPr>
              <w:widowControl w:val="0"/>
              <w:autoSpaceDE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9A4E20">
        <w:trPr>
          <w:trHeight w:val="680"/>
        </w:trPr>
        <w:tc>
          <w:tcPr>
            <w:tcW w:w="2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F448F">
              <w:rPr>
                <w:rFonts w:ascii="Verdana" w:hAnsi="Verdana" w:cs="Tahoma"/>
                <w:sz w:val="20"/>
                <w:szCs w:val="20"/>
              </w:rPr>
              <w:t>Nr licencji PZSzach</w:t>
            </w:r>
          </w:p>
        </w:tc>
        <w:tc>
          <w:tcPr>
            <w:tcW w:w="66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</w:tbl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Osoba upoważniona do reprezentowania podmiotu: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Imię, nazwisko</w:t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  <w:t>stanowisko</w:t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  <w:t>podpis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 xml:space="preserve">............................................................................................................................. 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 w:line="360" w:lineRule="auto"/>
        <w:rPr>
          <w:rFonts w:ascii="Verdana" w:hAnsi="Verdana" w:cs="Tahoma"/>
          <w:b/>
          <w:bCs/>
          <w:sz w:val="20"/>
          <w:szCs w:val="20"/>
        </w:rPr>
      </w:pPr>
      <w:r w:rsidRPr="002F448F">
        <w:rPr>
          <w:rFonts w:ascii="Verdana" w:hAnsi="Verdana" w:cs="Tahoma"/>
          <w:b/>
          <w:bCs/>
          <w:sz w:val="20"/>
          <w:szCs w:val="20"/>
        </w:rPr>
        <w:t>Potwierdzenie wpłat (prosimy o podanie daty wpłaty i nr dokumentu)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1. Składka roczna....................................................................................................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..............................................................................................</w:t>
      </w:r>
      <w:r>
        <w:rPr>
          <w:rFonts w:ascii="Verdana" w:hAnsi="Verdana" w:cs="Tahoma"/>
          <w:sz w:val="20"/>
          <w:szCs w:val="20"/>
        </w:rPr>
        <w:t>...............................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2. Opłaty: startowa i organizacyjna.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</w:t>
      </w:r>
      <w:r>
        <w:rPr>
          <w:rFonts w:ascii="Verdana" w:hAnsi="Verdana" w:cs="Tahoma"/>
          <w:sz w:val="20"/>
          <w:szCs w:val="20"/>
        </w:rPr>
        <w:t>.</w:t>
      </w:r>
      <w:r w:rsidRPr="002F448F">
        <w:rPr>
          <w:rFonts w:ascii="Verdana" w:hAnsi="Verdana" w:cs="Tahoma"/>
          <w:sz w:val="20"/>
          <w:szCs w:val="20"/>
        </w:rPr>
        <w:t>...................................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.............................................................................................................................</w:t>
      </w:r>
      <w:r>
        <w:rPr>
          <w:rFonts w:ascii="Verdana" w:hAnsi="Verdana" w:cs="Tahoma"/>
          <w:sz w:val="20"/>
          <w:szCs w:val="20"/>
        </w:rPr>
        <w:t>.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</w:p>
    <w:p w:rsidR="00291AF0" w:rsidRDefault="00291AF0" w:rsidP="004D4163">
      <w:pPr>
        <w:spacing w:before="120" w:after="120"/>
        <w:rPr>
          <w:rFonts w:ascii="Verdana" w:hAnsi="Verdana"/>
          <w:sz w:val="20"/>
          <w:szCs w:val="20"/>
        </w:rPr>
      </w:pPr>
      <w:r w:rsidRPr="002F448F">
        <w:rPr>
          <w:rFonts w:ascii="Verdana" w:hAnsi="Verdana"/>
          <w:b/>
          <w:bCs/>
          <w:sz w:val="20"/>
          <w:szCs w:val="20"/>
        </w:rPr>
        <w:t>*</w:t>
      </w:r>
      <w:r w:rsidRPr="002F448F">
        <w:rPr>
          <w:rFonts w:ascii="Verdana" w:hAnsi="Verdana"/>
          <w:sz w:val="20"/>
          <w:szCs w:val="20"/>
        </w:rPr>
        <w:t xml:space="preserve"> </w:t>
      </w:r>
      <w:r w:rsidRPr="002F448F">
        <w:rPr>
          <w:rFonts w:ascii="Verdana" w:hAnsi="Verdana"/>
          <w:b/>
          <w:bCs/>
          <w:sz w:val="20"/>
          <w:szCs w:val="20"/>
        </w:rPr>
        <w:t>Nazwa drużyny</w:t>
      </w:r>
      <w:r w:rsidRPr="002F448F">
        <w:rPr>
          <w:rFonts w:ascii="Verdana" w:hAnsi="Verdana"/>
          <w:sz w:val="20"/>
          <w:szCs w:val="20"/>
        </w:rPr>
        <w:t xml:space="preserve"> jest to nazwa, która będzie podawana w oficjalnych wynikach i komunikatach. Nazwa powinna odzwierciedlać podmiot, który reprezentuje drużyna – klub, może także zawierać dodatkowo nazwę sponsora.</w:t>
      </w:r>
    </w:p>
    <w:p w:rsidR="00291AF0" w:rsidRPr="00F23FD2" w:rsidRDefault="00291AF0" w:rsidP="005A2A2B">
      <w:pPr>
        <w:suppressAutoHyphens w:val="0"/>
        <w:spacing w:after="200" w:line="276" w:lineRule="auto"/>
        <w:jc w:val="center"/>
        <w:rPr>
          <w:rFonts w:ascii="Verdana" w:hAnsi="Verdana" w:cs="Tahoma"/>
          <w:b/>
          <w:bCs/>
          <w:iCs/>
          <w:color w:val="000000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  <w:r w:rsidRPr="00F23FD2">
        <w:rPr>
          <w:rFonts w:ascii="Verdana" w:hAnsi="Verdana" w:cs="Tahoma"/>
          <w:b/>
          <w:bCs/>
          <w:iCs/>
          <w:sz w:val="20"/>
          <w:szCs w:val="20"/>
        </w:rPr>
        <w:t>Załącznik nr 3</w:t>
      </w:r>
      <w:r w:rsidRPr="00F23FD2">
        <w:rPr>
          <w:rFonts w:ascii="Verdana" w:hAnsi="Verdana" w:cs="Tahoma"/>
          <w:b/>
          <w:bCs/>
          <w:iCs/>
          <w:sz w:val="20"/>
          <w:szCs w:val="20"/>
        </w:rPr>
        <w:tab/>
        <w:t>(Termin zgłoszenia 1</w:t>
      </w:r>
      <w:r>
        <w:rPr>
          <w:rFonts w:ascii="Verdana" w:hAnsi="Verdana" w:cs="Tahoma"/>
          <w:b/>
          <w:bCs/>
          <w:iCs/>
          <w:sz w:val="20"/>
          <w:szCs w:val="20"/>
        </w:rPr>
        <w:t>8</w:t>
      </w:r>
      <w:r w:rsidRPr="00F23FD2">
        <w:rPr>
          <w:rFonts w:ascii="Verdana" w:hAnsi="Verdana" w:cs="Tahoma"/>
          <w:b/>
          <w:bCs/>
          <w:iCs/>
          <w:sz w:val="20"/>
          <w:szCs w:val="20"/>
        </w:rPr>
        <w:t xml:space="preserve"> sierpnia</w:t>
      </w:r>
      <w:r w:rsidRPr="00F23FD2">
        <w:rPr>
          <w:rFonts w:ascii="Verdana" w:hAnsi="Verdana" w:cs="Tahoma"/>
          <w:b/>
          <w:bCs/>
          <w:iCs/>
          <w:color w:val="000000"/>
          <w:sz w:val="20"/>
          <w:szCs w:val="20"/>
        </w:rPr>
        <w:t xml:space="preserve"> 201</w:t>
      </w:r>
      <w:r>
        <w:rPr>
          <w:rFonts w:ascii="Verdana" w:hAnsi="Verdana" w:cs="Tahoma"/>
          <w:b/>
          <w:bCs/>
          <w:iCs/>
          <w:color w:val="000000"/>
          <w:sz w:val="20"/>
          <w:szCs w:val="20"/>
        </w:rPr>
        <w:t>7</w:t>
      </w:r>
      <w:r w:rsidRPr="00F23FD2">
        <w:rPr>
          <w:rFonts w:ascii="Verdana" w:hAnsi="Verdana" w:cs="Tahoma"/>
          <w:b/>
          <w:bCs/>
          <w:iCs/>
          <w:color w:val="000000"/>
          <w:sz w:val="20"/>
          <w:szCs w:val="20"/>
        </w:rPr>
        <w:t>)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</w:p>
    <w:p w:rsidR="00291AF0" w:rsidRDefault="00291AF0" w:rsidP="004D4163">
      <w:pPr>
        <w:widowControl w:val="0"/>
        <w:autoSpaceDE w:val="0"/>
        <w:spacing w:before="120" w:after="120" w:line="360" w:lineRule="auto"/>
        <w:rPr>
          <w:rFonts w:ascii="Verdana" w:hAnsi="Verdana" w:cs="Tahoma"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 w:line="360" w:lineRule="auto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.........................................</w:t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  <w:t>.............................................</w:t>
      </w:r>
    </w:p>
    <w:p w:rsidR="00291AF0" w:rsidRPr="002F448F" w:rsidRDefault="00291AF0" w:rsidP="004D4163">
      <w:pPr>
        <w:widowControl w:val="0"/>
        <w:autoSpaceDE w:val="0"/>
        <w:spacing w:before="120" w:after="120" w:line="360" w:lineRule="auto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 xml:space="preserve">         (pieczątka klubu)</w:t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  <w:t>(miejsce, data)</w:t>
      </w:r>
    </w:p>
    <w:p w:rsidR="00291AF0" w:rsidRDefault="00291AF0" w:rsidP="004D4163">
      <w:pPr>
        <w:widowControl w:val="0"/>
        <w:autoSpaceDE w:val="0"/>
        <w:spacing w:before="120" w:after="120"/>
        <w:ind w:right="200"/>
        <w:jc w:val="center"/>
        <w:rPr>
          <w:rFonts w:ascii="Verdana" w:hAnsi="Verdana" w:cs="Tahoma"/>
          <w:b/>
          <w:bCs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/>
        <w:ind w:right="200"/>
        <w:jc w:val="center"/>
        <w:rPr>
          <w:rFonts w:ascii="Verdana" w:hAnsi="Verdana" w:cs="Tahoma"/>
          <w:b/>
          <w:bCs/>
          <w:sz w:val="20"/>
          <w:szCs w:val="20"/>
        </w:rPr>
      </w:pPr>
      <w:r w:rsidRPr="002F448F">
        <w:rPr>
          <w:rFonts w:ascii="Verdana" w:hAnsi="Verdana" w:cs="Tahoma"/>
          <w:b/>
          <w:bCs/>
          <w:sz w:val="20"/>
          <w:szCs w:val="20"/>
        </w:rPr>
        <w:t xml:space="preserve">SKŁAD DRUŻYNY KLUBOWEJ NA </w:t>
      </w:r>
      <w:r>
        <w:rPr>
          <w:rFonts w:ascii="Verdana" w:hAnsi="Verdana" w:cs="Tahoma"/>
          <w:b/>
          <w:bCs/>
          <w:sz w:val="20"/>
          <w:szCs w:val="20"/>
        </w:rPr>
        <w:t xml:space="preserve">I </w:t>
      </w:r>
      <w:r w:rsidRPr="002F448F">
        <w:rPr>
          <w:rFonts w:ascii="Verdana" w:hAnsi="Verdana" w:cs="Tahoma"/>
          <w:b/>
          <w:bCs/>
          <w:sz w:val="20"/>
          <w:szCs w:val="20"/>
        </w:rPr>
        <w:t>LIGĘ 201</w:t>
      </w:r>
      <w:r>
        <w:rPr>
          <w:rFonts w:ascii="Verdana" w:hAnsi="Verdana" w:cs="Tahoma"/>
          <w:b/>
          <w:bCs/>
          <w:sz w:val="20"/>
          <w:szCs w:val="20"/>
        </w:rPr>
        <w:t>7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377"/>
        <w:gridCol w:w="4926"/>
        <w:gridCol w:w="2136"/>
      </w:tblGrid>
      <w:tr w:rsidR="00291AF0" w:rsidRPr="002F448F" w:rsidTr="009A4E20">
        <w:trPr>
          <w:trHeight w:val="68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i/>
                <w:sz w:val="20"/>
                <w:szCs w:val="20"/>
              </w:rPr>
            </w:pPr>
            <w:r w:rsidRPr="002F448F">
              <w:rPr>
                <w:rFonts w:ascii="Verdana" w:hAnsi="Verdana" w:cs="Tahoma"/>
                <w:sz w:val="20"/>
                <w:szCs w:val="20"/>
              </w:rPr>
              <w:t xml:space="preserve">Klub </w:t>
            </w:r>
            <w:r w:rsidRPr="002F448F">
              <w:rPr>
                <w:rFonts w:ascii="Verdana" w:hAnsi="Verdana" w:cs="Tahoma"/>
                <w:i/>
                <w:sz w:val="20"/>
                <w:szCs w:val="20"/>
              </w:rPr>
              <w:t>(pełna nazwa)</w:t>
            </w:r>
          </w:p>
        </w:tc>
        <w:tc>
          <w:tcPr>
            <w:tcW w:w="70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9A4E20">
        <w:trPr>
          <w:trHeight w:val="68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F448F">
              <w:rPr>
                <w:rFonts w:ascii="Verdana" w:hAnsi="Verdana" w:cs="Tahoma"/>
                <w:sz w:val="20"/>
                <w:szCs w:val="20"/>
              </w:rPr>
              <w:t>Nazwa drużyny</w:t>
            </w:r>
          </w:p>
        </w:tc>
        <w:tc>
          <w:tcPr>
            <w:tcW w:w="70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9A4E20">
        <w:trPr>
          <w:trHeight w:val="68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9A4E2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sz w:val="20"/>
                <w:szCs w:val="20"/>
              </w:rPr>
              <w:t>Nazwisko i imię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AE1950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sz w:val="20"/>
                <w:szCs w:val="20"/>
              </w:rPr>
              <w:t xml:space="preserve">Ranking FIDE na </w:t>
            </w:r>
            <w:r>
              <w:rPr>
                <w:rFonts w:ascii="Verdana" w:hAnsi="Verdana" w:cs="Tahoma"/>
                <w:b/>
                <w:sz w:val="20"/>
                <w:szCs w:val="20"/>
              </w:rPr>
              <w:t>1</w:t>
            </w:r>
            <w:r w:rsidRPr="002F448F">
              <w:rPr>
                <w:rFonts w:ascii="Verdana" w:hAnsi="Verdana" w:cs="Tahoma"/>
                <w:b/>
                <w:sz w:val="20"/>
                <w:szCs w:val="20"/>
              </w:rPr>
              <w:t>.</w:t>
            </w:r>
            <w:r>
              <w:rPr>
                <w:rFonts w:ascii="Verdana" w:hAnsi="Verdana" w:cs="Tahoma"/>
                <w:b/>
                <w:sz w:val="20"/>
                <w:szCs w:val="20"/>
              </w:rPr>
              <w:t>08.</w:t>
            </w:r>
            <w:r w:rsidRPr="002F448F">
              <w:rPr>
                <w:rFonts w:ascii="Verdana" w:hAnsi="Verdana" w:cs="Tahoma"/>
                <w:b/>
                <w:sz w:val="20"/>
                <w:szCs w:val="20"/>
              </w:rPr>
              <w:t>201</w:t>
            </w:r>
            <w:r>
              <w:rPr>
                <w:rFonts w:ascii="Verdana" w:hAnsi="Verdana" w:cs="Tahoma"/>
                <w:b/>
                <w:sz w:val="20"/>
                <w:szCs w:val="20"/>
              </w:rPr>
              <w:t>7</w:t>
            </w: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sz w:val="20"/>
                <w:szCs w:val="20"/>
              </w:rPr>
              <w:t>1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291AF0" w:rsidRPr="002F448F" w:rsidTr="002F448F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2F448F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291AF0" w:rsidRPr="002F448F" w:rsidTr="0076324A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7121C6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1</w:t>
            </w:r>
            <w:r>
              <w:rPr>
                <w:rFonts w:ascii="Verdana" w:hAnsi="Verdana" w:cs="Tahom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7121C6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7121C6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291AF0" w:rsidRPr="002F448F" w:rsidTr="0076324A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7121C6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1</w:t>
            </w:r>
            <w:r>
              <w:rPr>
                <w:rFonts w:ascii="Verdana" w:hAnsi="Verdana" w:cs="Tahom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7121C6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7121C6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291AF0" w:rsidRPr="002F448F" w:rsidTr="0076324A">
        <w:trPr>
          <w:trHeight w:hRule="exact" w:val="340"/>
        </w:trPr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291AF0" w:rsidRPr="002F448F" w:rsidRDefault="00291AF0" w:rsidP="007121C6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bCs/>
                <w:sz w:val="20"/>
                <w:szCs w:val="20"/>
              </w:rPr>
            </w:pPr>
            <w:r w:rsidRPr="002F448F">
              <w:rPr>
                <w:rFonts w:ascii="Verdana" w:hAnsi="Verdana" w:cs="Tahoma"/>
                <w:b/>
                <w:bCs/>
                <w:sz w:val="20"/>
                <w:szCs w:val="20"/>
              </w:rPr>
              <w:t>1</w:t>
            </w:r>
            <w:r>
              <w:rPr>
                <w:rFonts w:ascii="Verdana" w:hAnsi="Verdana" w:cs="Tahom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91AF0" w:rsidRPr="002F448F" w:rsidRDefault="00291AF0" w:rsidP="007121C6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AF0" w:rsidRPr="002F448F" w:rsidRDefault="00291AF0" w:rsidP="007121C6">
            <w:pPr>
              <w:widowControl w:val="0"/>
              <w:autoSpaceDE w:val="0"/>
              <w:snapToGrid w:val="0"/>
              <w:spacing w:before="120" w:after="120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</w:tbl>
    <w:p w:rsidR="00291AF0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Osoba upoważniona do reprezentowania podmiotu:</w:t>
      </w:r>
    </w:p>
    <w:p w:rsidR="00291AF0" w:rsidRPr="002F448F" w:rsidRDefault="00291AF0" w:rsidP="007D35C1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Imię, nazwisko</w:t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  <w:t>stanowisko</w:t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</w:r>
      <w:r w:rsidRPr="002F448F">
        <w:rPr>
          <w:rFonts w:ascii="Verdana" w:hAnsi="Verdana" w:cs="Tahoma"/>
          <w:sz w:val="20"/>
          <w:szCs w:val="20"/>
        </w:rPr>
        <w:tab/>
        <w:t>podpis</w:t>
      </w:r>
    </w:p>
    <w:p w:rsidR="00291AF0" w:rsidRPr="002F448F" w:rsidRDefault="00291AF0" w:rsidP="007D35C1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</w:p>
    <w:p w:rsidR="00291AF0" w:rsidRPr="002F448F" w:rsidRDefault="00291AF0" w:rsidP="007D35C1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 xml:space="preserve">............................................................................................................................. </w:t>
      </w:r>
    </w:p>
    <w:p w:rsidR="00291AF0" w:rsidRPr="002F448F" w:rsidRDefault="00291AF0" w:rsidP="007D35C1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</w:p>
    <w:p w:rsidR="00291AF0" w:rsidRPr="002F448F" w:rsidRDefault="00291AF0" w:rsidP="004D4163">
      <w:pPr>
        <w:widowControl w:val="0"/>
        <w:autoSpaceDE w:val="0"/>
        <w:spacing w:before="120" w:after="120" w:line="360" w:lineRule="auto"/>
        <w:rPr>
          <w:rFonts w:ascii="Verdana" w:hAnsi="Verdana" w:cs="Tahoma"/>
          <w:b/>
          <w:bCs/>
          <w:sz w:val="20"/>
          <w:szCs w:val="20"/>
        </w:rPr>
      </w:pPr>
      <w:r w:rsidRPr="002F448F">
        <w:rPr>
          <w:rFonts w:ascii="Verdana" w:hAnsi="Verdana" w:cs="Tahoma"/>
          <w:b/>
          <w:bCs/>
          <w:sz w:val="20"/>
          <w:szCs w:val="20"/>
        </w:rPr>
        <w:t>Potwierdzenie wpłat (prosimy o podanie sumy, daty wpłaty i nr dokumentu)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 xml:space="preserve">1. Opłaty </w:t>
      </w:r>
      <w:r w:rsidRPr="002F448F">
        <w:rPr>
          <w:rFonts w:ascii="Verdana" w:hAnsi="Verdana" w:cs="Tahoma"/>
          <w:sz w:val="20"/>
          <w:szCs w:val="20"/>
        </w:rPr>
        <w:t>rankingowe........................................................................</w:t>
      </w:r>
    </w:p>
    <w:p w:rsidR="00291AF0" w:rsidRPr="002F448F" w:rsidRDefault="00291AF0" w:rsidP="004D4163">
      <w:pPr>
        <w:widowControl w:val="0"/>
        <w:autoSpaceDE w:val="0"/>
        <w:spacing w:before="120" w:after="120" w:line="360" w:lineRule="auto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.............................................................................................................................</w:t>
      </w:r>
    </w:p>
    <w:p w:rsidR="00291AF0" w:rsidRPr="002F448F" w:rsidRDefault="00291AF0" w:rsidP="004D4163">
      <w:pPr>
        <w:widowControl w:val="0"/>
        <w:autoSpaceDE w:val="0"/>
        <w:spacing w:before="120" w:after="120"/>
        <w:rPr>
          <w:rFonts w:ascii="Verdana" w:hAnsi="Verdana" w:cs="Tahom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 xml:space="preserve">2. Opłaty za zawodnika zagranicznego........................................................................ </w:t>
      </w:r>
    </w:p>
    <w:p w:rsidR="00291AF0" w:rsidRPr="002F448F" w:rsidRDefault="00291AF0" w:rsidP="002F448F">
      <w:pPr>
        <w:widowControl w:val="0"/>
        <w:autoSpaceDE w:val="0"/>
        <w:spacing w:before="120" w:after="120" w:line="360" w:lineRule="auto"/>
        <w:rPr>
          <w:rFonts w:ascii="Verdana" w:hAnsi="Verdana"/>
          <w:sz w:val="20"/>
          <w:szCs w:val="20"/>
        </w:rPr>
      </w:pPr>
      <w:r w:rsidRPr="002F448F">
        <w:rPr>
          <w:rFonts w:ascii="Verdana" w:hAnsi="Verdana" w:cs="Tahoma"/>
          <w:sz w:val="20"/>
          <w:szCs w:val="20"/>
        </w:rPr>
        <w:t>.............................................................................................................................</w:t>
      </w:r>
    </w:p>
    <w:sectPr w:rsidR="00291AF0" w:rsidRPr="002F448F" w:rsidSect="000F09B8">
      <w:footerReference w:type="default" r:id="rId14"/>
      <w:pgSz w:w="11905" w:h="16837"/>
      <w:pgMar w:top="709" w:right="709" w:bottom="709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1AF0" w:rsidRDefault="00291AF0" w:rsidP="002C0EC7">
      <w:r>
        <w:separator/>
      </w:r>
    </w:p>
  </w:endnote>
  <w:endnote w:type="continuationSeparator" w:id="0">
    <w:p w:rsidR="00291AF0" w:rsidRDefault="00291AF0" w:rsidP="002C0E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AF0" w:rsidRDefault="00291AF0">
    <w:pPr>
      <w:pStyle w:val="Footer"/>
      <w:jc w:val="right"/>
    </w:pPr>
    <w:fldSimple w:instr=" PAGE ">
      <w:r>
        <w:rPr>
          <w:noProof/>
        </w:rPr>
        <w:t>1</w:t>
      </w:r>
    </w:fldSimple>
  </w:p>
  <w:p w:rsidR="00291AF0" w:rsidRDefault="00291AF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1AF0" w:rsidRDefault="00291AF0" w:rsidP="002C0EC7">
      <w:r>
        <w:separator/>
      </w:r>
    </w:p>
  </w:footnote>
  <w:footnote w:type="continuationSeparator" w:id="0">
    <w:p w:rsidR="00291AF0" w:rsidRDefault="00291AF0" w:rsidP="002C0EC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A04C5"/>
    <w:multiLevelType w:val="hybridMultilevel"/>
    <w:tmpl w:val="72CC73BA"/>
    <w:lvl w:ilvl="0" w:tplc="04150009">
      <w:start w:val="1"/>
      <w:numFmt w:val="bullet"/>
      <w:lvlText w:val="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1D97"/>
    <w:rsid w:val="00003676"/>
    <w:rsid w:val="00003E0B"/>
    <w:rsid w:val="00011F07"/>
    <w:rsid w:val="00013F10"/>
    <w:rsid w:val="00021311"/>
    <w:rsid w:val="0002194C"/>
    <w:rsid w:val="00027FCA"/>
    <w:rsid w:val="000353ED"/>
    <w:rsid w:val="00035B7F"/>
    <w:rsid w:val="00037B79"/>
    <w:rsid w:val="000420D1"/>
    <w:rsid w:val="0004310C"/>
    <w:rsid w:val="000503AE"/>
    <w:rsid w:val="00052AA1"/>
    <w:rsid w:val="00057516"/>
    <w:rsid w:val="00060F42"/>
    <w:rsid w:val="00061563"/>
    <w:rsid w:val="00065557"/>
    <w:rsid w:val="00074C4D"/>
    <w:rsid w:val="000813B8"/>
    <w:rsid w:val="00083014"/>
    <w:rsid w:val="00087B5C"/>
    <w:rsid w:val="00090381"/>
    <w:rsid w:val="000A6670"/>
    <w:rsid w:val="000C01AF"/>
    <w:rsid w:val="000C68B8"/>
    <w:rsid w:val="000D0D02"/>
    <w:rsid w:val="000D435E"/>
    <w:rsid w:val="000E7807"/>
    <w:rsid w:val="000F07DB"/>
    <w:rsid w:val="000F09B8"/>
    <w:rsid w:val="000F249E"/>
    <w:rsid w:val="000F5DF3"/>
    <w:rsid w:val="000F71B9"/>
    <w:rsid w:val="00102581"/>
    <w:rsid w:val="0011039B"/>
    <w:rsid w:val="0011345E"/>
    <w:rsid w:val="0011522B"/>
    <w:rsid w:val="00115A7F"/>
    <w:rsid w:val="00120F41"/>
    <w:rsid w:val="00121723"/>
    <w:rsid w:val="001265BA"/>
    <w:rsid w:val="001520BB"/>
    <w:rsid w:val="001554D9"/>
    <w:rsid w:val="001601CD"/>
    <w:rsid w:val="0016190E"/>
    <w:rsid w:val="00164A47"/>
    <w:rsid w:val="001671FD"/>
    <w:rsid w:val="00170D34"/>
    <w:rsid w:val="00171FA8"/>
    <w:rsid w:val="001777FF"/>
    <w:rsid w:val="001823F6"/>
    <w:rsid w:val="001848A7"/>
    <w:rsid w:val="0018609D"/>
    <w:rsid w:val="001910BB"/>
    <w:rsid w:val="001A0ABE"/>
    <w:rsid w:val="001A13C9"/>
    <w:rsid w:val="001B428F"/>
    <w:rsid w:val="001C6A1C"/>
    <w:rsid w:val="001C6CE3"/>
    <w:rsid w:val="001C7EEF"/>
    <w:rsid w:val="001E0D5A"/>
    <w:rsid w:val="001E186D"/>
    <w:rsid w:val="001E608B"/>
    <w:rsid w:val="001F312E"/>
    <w:rsid w:val="00201B96"/>
    <w:rsid w:val="00205544"/>
    <w:rsid w:val="00210661"/>
    <w:rsid w:val="00210FBC"/>
    <w:rsid w:val="002135EC"/>
    <w:rsid w:val="00214C55"/>
    <w:rsid w:val="00214F6F"/>
    <w:rsid w:val="00215A7A"/>
    <w:rsid w:val="00216E53"/>
    <w:rsid w:val="00223AD2"/>
    <w:rsid w:val="00224C83"/>
    <w:rsid w:val="0024000C"/>
    <w:rsid w:val="002617B9"/>
    <w:rsid w:val="00274503"/>
    <w:rsid w:val="00275DD9"/>
    <w:rsid w:val="0027753D"/>
    <w:rsid w:val="00282D75"/>
    <w:rsid w:val="00290A40"/>
    <w:rsid w:val="00291AF0"/>
    <w:rsid w:val="00293574"/>
    <w:rsid w:val="002937F2"/>
    <w:rsid w:val="002A6676"/>
    <w:rsid w:val="002B586B"/>
    <w:rsid w:val="002C0B94"/>
    <w:rsid w:val="002C0EC7"/>
    <w:rsid w:val="002D638E"/>
    <w:rsid w:val="002E7EC3"/>
    <w:rsid w:val="002F36F5"/>
    <w:rsid w:val="002F448F"/>
    <w:rsid w:val="0030527F"/>
    <w:rsid w:val="0031145D"/>
    <w:rsid w:val="0031539E"/>
    <w:rsid w:val="003212EB"/>
    <w:rsid w:val="00321862"/>
    <w:rsid w:val="0032295C"/>
    <w:rsid w:val="00331950"/>
    <w:rsid w:val="0033531C"/>
    <w:rsid w:val="0034115E"/>
    <w:rsid w:val="00353BA0"/>
    <w:rsid w:val="003611E5"/>
    <w:rsid w:val="00362BAE"/>
    <w:rsid w:val="003738C1"/>
    <w:rsid w:val="0039064E"/>
    <w:rsid w:val="00391043"/>
    <w:rsid w:val="00391F00"/>
    <w:rsid w:val="00395705"/>
    <w:rsid w:val="00395D0A"/>
    <w:rsid w:val="003A2D2C"/>
    <w:rsid w:val="003A3FBB"/>
    <w:rsid w:val="003A7F38"/>
    <w:rsid w:val="003D65ED"/>
    <w:rsid w:val="003E79CA"/>
    <w:rsid w:val="003F0BF0"/>
    <w:rsid w:val="004037C7"/>
    <w:rsid w:val="0042363C"/>
    <w:rsid w:val="004236F6"/>
    <w:rsid w:val="00423C0F"/>
    <w:rsid w:val="00424627"/>
    <w:rsid w:val="004328C9"/>
    <w:rsid w:val="00432C31"/>
    <w:rsid w:val="004351AD"/>
    <w:rsid w:val="0043736A"/>
    <w:rsid w:val="004437CB"/>
    <w:rsid w:val="00443F25"/>
    <w:rsid w:val="00450271"/>
    <w:rsid w:val="004515E3"/>
    <w:rsid w:val="00466A2C"/>
    <w:rsid w:val="004725FA"/>
    <w:rsid w:val="00475427"/>
    <w:rsid w:val="0049600A"/>
    <w:rsid w:val="004A3EC1"/>
    <w:rsid w:val="004B27F1"/>
    <w:rsid w:val="004B3F02"/>
    <w:rsid w:val="004B401D"/>
    <w:rsid w:val="004B477B"/>
    <w:rsid w:val="004C6685"/>
    <w:rsid w:val="004D2A60"/>
    <w:rsid w:val="004D4163"/>
    <w:rsid w:val="004D49B6"/>
    <w:rsid w:val="004D6CDB"/>
    <w:rsid w:val="004E016A"/>
    <w:rsid w:val="004E070A"/>
    <w:rsid w:val="004E32FB"/>
    <w:rsid w:val="004E36CF"/>
    <w:rsid w:val="004E7572"/>
    <w:rsid w:val="004F0B45"/>
    <w:rsid w:val="004F36D4"/>
    <w:rsid w:val="004F3762"/>
    <w:rsid w:val="004F5F45"/>
    <w:rsid w:val="00505DFC"/>
    <w:rsid w:val="005107E1"/>
    <w:rsid w:val="00523D73"/>
    <w:rsid w:val="00531304"/>
    <w:rsid w:val="00537038"/>
    <w:rsid w:val="00537617"/>
    <w:rsid w:val="00561BEA"/>
    <w:rsid w:val="00564415"/>
    <w:rsid w:val="0056601D"/>
    <w:rsid w:val="0057092E"/>
    <w:rsid w:val="00581C72"/>
    <w:rsid w:val="0058291E"/>
    <w:rsid w:val="00583A3A"/>
    <w:rsid w:val="00586797"/>
    <w:rsid w:val="0059203C"/>
    <w:rsid w:val="00594A6A"/>
    <w:rsid w:val="005A2A2B"/>
    <w:rsid w:val="005A6720"/>
    <w:rsid w:val="005B047C"/>
    <w:rsid w:val="005B1B4F"/>
    <w:rsid w:val="005B2994"/>
    <w:rsid w:val="005B5CA4"/>
    <w:rsid w:val="005C2811"/>
    <w:rsid w:val="005C4B9D"/>
    <w:rsid w:val="005C5AF6"/>
    <w:rsid w:val="005D356A"/>
    <w:rsid w:val="005E2BB8"/>
    <w:rsid w:val="005F22B0"/>
    <w:rsid w:val="005F2901"/>
    <w:rsid w:val="00604FA5"/>
    <w:rsid w:val="0060593A"/>
    <w:rsid w:val="006119FD"/>
    <w:rsid w:val="00611C80"/>
    <w:rsid w:val="00615358"/>
    <w:rsid w:val="00616523"/>
    <w:rsid w:val="0063413B"/>
    <w:rsid w:val="00634FB4"/>
    <w:rsid w:val="00652CA4"/>
    <w:rsid w:val="00654C3F"/>
    <w:rsid w:val="00665DA1"/>
    <w:rsid w:val="0067296B"/>
    <w:rsid w:val="006754FC"/>
    <w:rsid w:val="006777DB"/>
    <w:rsid w:val="006864AE"/>
    <w:rsid w:val="006A6063"/>
    <w:rsid w:val="006A62F9"/>
    <w:rsid w:val="006D34C3"/>
    <w:rsid w:val="006D352E"/>
    <w:rsid w:val="006E18F9"/>
    <w:rsid w:val="006E6A1B"/>
    <w:rsid w:val="006F18BD"/>
    <w:rsid w:val="007038AA"/>
    <w:rsid w:val="00703B7B"/>
    <w:rsid w:val="00705F43"/>
    <w:rsid w:val="007121C6"/>
    <w:rsid w:val="00722CF1"/>
    <w:rsid w:val="00726CBB"/>
    <w:rsid w:val="0073029F"/>
    <w:rsid w:val="007314E6"/>
    <w:rsid w:val="0073725E"/>
    <w:rsid w:val="00743DB8"/>
    <w:rsid w:val="0075198A"/>
    <w:rsid w:val="00752F28"/>
    <w:rsid w:val="0075685A"/>
    <w:rsid w:val="0076156A"/>
    <w:rsid w:val="007627BE"/>
    <w:rsid w:val="00762A17"/>
    <w:rsid w:val="0076324A"/>
    <w:rsid w:val="00766663"/>
    <w:rsid w:val="007742CA"/>
    <w:rsid w:val="007767B5"/>
    <w:rsid w:val="0078022B"/>
    <w:rsid w:val="00781D97"/>
    <w:rsid w:val="0078455A"/>
    <w:rsid w:val="00784CB5"/>
    <w:rsid w:val="0078690F"/>
    <w:rsid w:val="00787F94"/>
    <w:rsid w:val="007943FF"/>
    <w:rsid w:val="007A7308"/>
    <w:rsid w:val="007A7F94"/>
    <w:rsid w:val="007B5168"/>
    <w:rsid w:val="007C32BA"/>
    <w:rsid w:val="007D1F7D"/>
    <w:rsid w:val="007D35C1"/>
    <w:rsid w:val="007D3C2C"/>
    <w:rsid w:val="007E369F"/>
    <w:rsid w:val="007E3F62"/>
    <w:rsid w:val="007E6723"/>
    <w:rsid w:val="007E67D2"/>
    <w:rsid w:val="007E76F2"/>
    <w:rsid w:val="007F1D82"/>
    <w:rsid w:val="007F2945"/>
    <w:rsid w:val="007F39D7"/>
    <w:rsid w:val="008015BD"/>
    <w:rsid w:val="00806CC9"/>
    <w:rsid w:val="00807839"/>
    <w:rsid w:val="008137E0"/>
    <w:rsid w:val="008178D9"/>
    <w:rsid w:val="00825486"/>
    <w:rsid w:val="008375F5"/>
    <w:rsid w:val="00840A92"/>
    <w:rsid w:val="008411EF"/>
    <w:rsid w:val="00841A27"/>
    <w:rsid w:val="00845491"/>
    <w:rsid w:val="00846897"/>
    <w:rsid w:val="0085210D"/>
    <w:rsid w:val="00861316"/>
    <w:rsid w:val="0086672C"/>
    <w:rsid w:val="008760DF"/>
    <w:rsid w:val="00882895"/>
    <w:rsid w:val="008860CA"/>
    <w:rsid w:val="00893249"/>
    <w:rsid w:val="0089721C"/>
    <w:rsid w:val="008A1948"/>
    <w:rsid w:val="008A3864"/>
    <w:rsid w:val="008A4EB3"/>
    <w:rsid w:val="008C7C17"/>
    <w:rsid w:val="008D7EF1"/>
    <w:rsid w:val="008E51FC"/>
    <w:rsid w:val="008E75B3"/>
    <w:rsid w:val="008F041A"/>
    <w:rsid w:val="008F5EC1"/>
    <w:rsid w:val="00913539"/>
    <w:rsid w:val="0092020E"/>
    <w:rsid w:val="009216BD"/>
    <w:rsid w:val="00922C09"/>
    <w:rsid w:val="009234BF"/>
    <w:rsid w:val="00942D78"/>
    <w:rsid w:val="00947087"/>
    <w:rsid w:val="00953C5B"/>
    <w:rsid w:val="00961579"/>
    <w:rsid w:val="00964AD7"/>
    <w:rsid w:val="009715D1"/>
    <w:rsid w:val="00980C17"/>
    <w:rsid w:val="0098407F"/>
    <w:rsid w:val="009A4E20"/>
    <w:rsid w:val="009A5F59"/>
    <w:rsid w:val="009A6A3E"/>
    <w:rsid w:val="009B298A"/>
    <w:rsid w:val="009C0DE1"/>
    <w:rsid w:val="009D0218"/>
    <w:rsid w:val="009D16C8"/>
    <w:rsid w:val="009D6C71"/>
    <w:rsid w:val="009E2CBE"/>
    <w:rsid w:val="009E4D99"/>
    <w:rsid w:val="009E66A5"/>
    <w:rsid w:val="009F06C8"/>
    <w:rsid w:val="009F08DD"/>
    <w:rsid w:val="009F1C39"/>
    <w:rsid w:val="009F5352"/>
    <w:rsid w:val="009F620F"/>
    <w:rsid w:val="009F7EA5"/>
    <w:rsid w:val="00A02C04"/>
    <w:rsid w:val="00A16AA9"/>
    <w:rsid w:val="00A22EC3"/>
    <w:rsid w:val="00A27A07"/>
    <w:rsid w:val="00A30F9C"/>
    <w:rsid w:val="00A330D9"/>
    <w:rsid w:val="00A41E95"/>
    <w:rsid w:val="00A53772"/>
    <w:rsid w:val="00A57A3D"/>
    <w:rsid w:val="00A57F93"/>
    <w:rsid w:val="00A66083"/>
    <w:rsid w:val="00A72420"/>
    <w:rsid w:val="00A73BAE"/>
    <w:rsid w:val="00A7711B"/>
    <w:rsid w:val="00A906BE"/>
    <w:rsid w:val="00A928DE"/>
    <w:rsid w:val="00A95CDF"/>
    <w:rsid w:val="00A96AD8"/>
    <w:rsid w:val="00AA36AB"/>
    <w:rsid w:val="00AA4DD5"/>
    <w:rsid w:val="00AA50AE"/>
    <w:rsid w:val="00AA78E2"/>
    <w:rsid w:val="00AB279C"/>
    <w:rsid w:val="00AB5D44"/>
    <w:rsid w:val="00AC3F82"/>
    <w:rsid w:val="00AD5BA3"/>
    <w:rsid w:val="00AE0229"/>
    <w:rsid w:val="00AE07E3"/>
    <w:rsid w:val="00AE1950"/>
    <w:rsid w:val="00AE7C8E"/>
    <w:rsid w:val="00AF165E"/>
    <w:rsid w:val="00B1172D"/>
    <w:rsid w:val="00B13137"/>
    <w:rsid w:val="00B2033E"/>
    <w:rsid w:val="00B252F0"/>
    <w:rsid w:val="00B355E7"/>
    <w:rsid w:val="00B379A6"/>
    <w:rsid w:val="00B407FC"/>
    <w:rsid w:val="00B67AA5"/>
    <w:rsid w:val="00B727AC"/>
    <w:rsid w:val="00B72F3A"/>
    <w:rsid w:val="00B81BD9"/>
    <w:rsid w:val="00B90D3C"/>
    <w:rsid w:val="00BA7A0E"/>
    <w:rsid w:val="00BB5DE2"/>
    <w:rsid w:val="00BB6239"/>
    <w:rsid w:val="00BC113F"/>
    <w:rsid w:val="00BC322E"/>
    <w:rsid w:val="00BC3D02"/>
    <w:rsid w:val="00BC42D7"/>
    <w:rsid w:val="00BD12AE"/>
    <w:rsid w:val="00BD5A28"/>
    <w:rsid w:val="00BD6FB3"/>
    <w:rsid w:val="00BE1B95"/>
    <w:rsid w:val="00BE2C15"/>
    <w:rsid w:val="00BF1FA4"/>
    <w:rsid w:val="00C10B8A"/>
    <w:rsid w:val="00C139F8"/>
    <w:rsid w:val="00C15D9B"/>
    <w:rsid w:val="00C16943"/>
    <w:rsid w:val="00C1732A"/>
    <w:rsid w:val="00C34EB6"/>
    <w:rsid w:val="00C63157"/>
    <w:rsid w:val="00C635FD"/>
    <w:rsid w:val="00C64AAF"/>
    <w:rsid w:val="00C67AE4"/>
    <w:rsid w:val="00C71FEB"/>
    <w:rsid w:val="00C75BD1"/>
    <w:rsid w:val="00C75C28"/>
    <w:rsid w:val="00C80E0D"/>
    <w:rsid w:val="00CA242B"/>
    <w:rsid w:val="00CB6174"/>
    <w:rsid w:val="00CC135F"/>
    <w:rsid w:val="00CC2F72"/>
    <w:rsid w:val="00CC4B86"/>
    <w:rsid w:val="00CC4CCC"/>
    <w:rsid w:val="00CD1955"/>
    <w:rsid w:val="00CD6EBE"/>
    <w:rsid w:val="00CE0478"/>
    <w:rsid w:val="00CE05DE"/>
    <w:rsid w:val="00CE0E0F"/>
    <w:rsid w:val="00CE18C3"/>
    <w:rsid w:val="00CF0D0C"/>
    <w:rsid w:val="00CF6658"/>
    <w:rsid w:val="00D20489"/>
    <w:rsid w:val="00D20DF3"/>
    <w:rsid w:val="00D23540"/>
    <w:rsid w:val="00D332E1"/>
    <w:rsid w:val="00D40F69"/>
    <w:rsid w:val="00D42D63"/>
    <w:rsid w:val="00D51CBC"/>
    <w:rsid w:val="00D55416"/>
    <w:rsid w:val="00D5749B"/>
    <w:rsid w:val="00D62B37"/>
    <w:rsid w:val="00D642E7"/>
    <w:rsid w:val="00D70542"/>
    <w:rsid w:val="00D7155F"/>
    <w:rsid w:val="00D726CB"/>
    <w:rsid w:val="00D72AFA"/>
    <w:rsid w:val="00D72BB2"/>
    <w:rsid w:val="00D769E9"/>
    <w:rsid w:val="00D93849"/>
    <w:rsid w:val="00DA0561"/>
    <w:rsid w:val="00DA3470"/>
    <w:rsid w:val="00DA4A1F"/>
    <w:rsid w:val="00DB297F"/>
    <w:rsid w:val="00DB70E4"/>
    <w:rsid w:val="00DC24DB"/>
    <w:rsid w:val="00DC2779"/>
    <w:rsid w:val="00DD0DD3"/>
    <w:rsid w:val="00DD162C"/>
    <w:rsid w:val="00DD26A0"/>
    <w:rsid w:val="00DD4A09"/>
    <w:rsid w:val="00DD5828"/>
    <w:rsid w:val="00DE07DD"/>
    <w:rsid w:val="00DE14A4"/>
    <w:rsid w:val="00DE2928"/>
    <w:rsid w:val="00E00A31"/>
    <w:rsid w:val="00E04E2F"/>
    <w:rsid w:val="00E07928"/>
    <w:rsid w:val="00E12560"/>
    <w:rsid w:val="00E15837"/>
    <w:rsid w:val="00E27033"/>
    <w:rsid w:val="00E33DE6"/>
    <w:rsid w:val="00E55C62"/>
    <w:rsid w:val="00E56FC2"/>
    <w:rsid w:val="00E62F48"/>
    <w:rsid w:val="00E67C82"/>
    <w:rsid w:val="00E742C7"/>
    <w:rsid w:val="00E74FA3"/>
    <w:rsid w:val="00E77A41"/>
    <w:rsid w:val="00E821B5"/>
    <w:rsid w:val="00E83E76"/>
    <w:rsid w:val="00EA2531"/>
    <w:rsid w:val="00EA4248"/>
    <w:rsid w:val="00EB1A9B"/>
    <w:rsid w:val="00EB25B4"/>
    <w:rsid w:val="00EB347A"/>
    <w:rsid w:val="00EB4E5B"/>
    <w:rsid w:val="00EC06C8"/>
    <w:rsid w:val="00EC142F"/>
    <w:rsid w:val="00ED1CE1"/>
    <w:rsid w:val="00EE3FF5"/>
    <w:rsid w:val="00EE4268"/>
    <w:rsid w:val="00EE47DD"/>
    <w:rsid w:val="00EE55CA"/>
    <w:rsid w:val="00EF1B69"/>
    <w:rsid w:val="00EF42EB"/>
    <w:rsid w:val="00EF7C2F"/>
    <w:rsid w:val="00EF7C8F"/>
    <w:rsid w:val="00F0132F"/>
    <w:rsid w:val="00F033CD"/>
    <w:rsid w:val="00F043CD"/>
    <w:rsid w:val="00F10275"/>
    <w:rsid w:val="00F15489"/>
    <w:rsid w:val="00F16C6B"/>
    <w:rsid w:val="00F23FD2"/>
    <w:rsid w:val="00F35478"/>
    <w:rsid w:val="00F433DB"/>
    <w:rsid w:val="00F44236"/>
    <w:rsid w:val="00F45DD5"/>
    <w:rsid w:val="00F4650E"/>
    <w:rsid w:val="00F46522"/>
    <w:rsid w:val="00F54686"/>
    <w:rsid w:val="00F54DF0"/>
    <w:rsid w:val="00F553A7"/>
    <w:rsid w:val="00F5689D"/>
    <w:rsid w:val="00F70C66"/>
    <w:rsid w:val="00F95FAB"/>
    <w:rsid w:val="00FA0A15"/>
    <w:rsid w:val="00FA1BFD"/>
    <w:rsid w:val="00FB3D7A"/>
    <w:rsid w:val="00FD0720"/>
    <w:rsid w:val="00FD1A76"/>
    <w:rsid w:val="00FD49EC"/>
    <w:rsid w:val="00FD4C23"/>
    <w:rsid w:val="00FE2A4D"/>
    <w:rsid w:val="00FE2CB8"/>
    <w:rsid w:val="00FE334E"/>
    <w:rsid w:val="00FF0EF4"/>
    <w:rsid w:val="00FF2929"/>
    <w:rsid w:val="00FF3D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1D97"/>
    <w:pPr>
      <w:suppressAutoHyphens/>
    </w:pPr>
    <w:rPr>
      <w:rFonts w:ascii="Arial" w:eastAsia="Times New Roman" w:hAnsi="Arial" w:cs="Calibri"/>
      <w:szCs w:val="24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781D97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781D97"/>
    <w:pPr>
      <w:tabs>
        <w:tab w:val="center" w:pos="4536"/>
        <w:tab w:val="right" w:pos="9072"/>
      </w:tabs>
    </w:pPr>
    <w:rPr>
      <w:rFonts w:cs="Times New Roman"/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781D97"/>
    <w:rPr>
      <w:rFonts w:ascii="Arial" w:hAnsi="Arial"/>
      <w:sz w:val="24"/>
      <w:lang w:eastAsia="ar-SA" w:bidi="ar-SA"/>
    </w:rPr>
  </w:style>
  <w:style w:type="paragraph" w:styleId="BalloonText">
    <w:name w:val="Balloon Text"/>
    <w:basedOn w:val="Normal"/>
    <w:link w:val="BalloonTextChar"/>
    <w:uiPriority w:val="99"/>
    <w:semiHidden/>
    <w:rsid w:val="00781D97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81D97"/>
    <w:rPr>
      <w:rFonts w:ascii="Tahoma" w:hAnsi="Tahoma"/>
      <w:sz w:val="16"/>
      <w:lang w:eastAsia="ar-SA" w:bidi="ar-SA"/>
    </w:rPr>
  </w:style>
  <w:style w:type="character" w:styleId="Strong">
    <w:name w:val="Strong"/>
    <w:basedOn w:val="DefaultParagraphFont"/>
    <w:uiPriority w:val="99"/>
    <w:qFormat/>
    <w:rsid w:val="00AE0229"/>
    <w:rPr>
      <w:rFonts w:cs="Times New Roman"/>
      <w:b/>
    </w:rPr>
  </w:style>
  <w:style w:type="paragraph" w:styleId="NoSpacing">
    <w:name w:val="No Spacing"/>
    <w:uiPriority w:val="99"/>
    <w:qFormat/>
    <w:rsid w:val="00A330D9"/>
    <w:pPr>
      <w:suppressAutoHyphens/>
    </w:pPr>
    <w:rPr>
      <w:rFonts w:ascii="Arial" w:eastAsia="Times New Roman" w:hAnsi="Arial" w:cs="Calibri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rsid w:val="00171FA8"/>
    <w:rPr>
      <w:rFonts w:cs="Times New Roman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171FA8"/>
    <w:rPr>
      <w:rFonts w:ascii="Arial" w:hAnsi="Arial"/>
      <w:sz w:val="20"/>
      <w:lang w:eastAsia="ar-SA" w:bidi="ar-SA"/>
    </w:rPr>
  </w:style>
  <w:style w:type="character" w:styleId="EndnoteReference">
    <w:name w:val="endnote reference"/>
    <w:basedOn w:val="DefaultParagraphFont"/>
    <w:uiPriority w:val="99"/>
    <w:semiHidden/>
    <w:rsid w:val="00171FA8"/>
    <w:rPr>
      <w:rFonts w:cs="Times New Roman"/>
      <w:vertAlign w:val="superscript"/>
    </w:rPr>
  </w:style>
  <w:style w:type="table" w:styleId="TableGrid">
    <w:name w:val="Table Grid"/>
    <w:basedOn w:val="TableNormal"/>
    <w:uiPriority w:val="99"/>
    <w:rsid w:val="00DD162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i">
    <w:name w:val="gi"/>
    <w:basedOn w:val="DefaultParagraphFont"/>
    <w:uiPriority w:val="99"/>
    <w:rsid w:val="002B586B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724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2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4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4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4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4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4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240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4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gdanski@pzszach.pl" TargetMode="External"/><Relationship Id="rId13" Type="http://schemas.openxmlformats.org/officeDocument/2006/relationships/hyperlink" Target="http://www.chessarbiter.com/turnieje/2015/tdr_4036/results.html?l=pl&amp;prt=8_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yrektor_sp8@op.pl" TargetMode="External"/><Relationship Id="rId12" Type="http://schemas.openxmlformats.org/officeDocument/2006/relationships/hyperlink" Target="http://www.chessarbiter.com/turnieje/2015/tdr_4099/results.html?l=pl&amp;prt=11_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chessarbiter.com/turnieje/2015/tdr_4099/results.html?l=pl&amp;prt=15_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dyrektor_sp8@op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iuro@pzszach.org.pl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617</Words>
  <Characters>3705</Characters>
  <Application>Microsoft Office Outlook</Application>
  <DocSecurity>0</DocSecurity>
  <Lines>0</Lines>
  <Paragraphs>0</Paragraphs>
  <ScaleCrop>false</ScaleCrop>
  <Company>Acer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Bartek</dc:creator>
  <cp:keywords/>
  <dc:description/>
  <cp:lastModifiedBy>Chojnicki Zenon</cp:lastModifiedBy>
  <cp:revision>2</cp:revision>
  <dcterms:created xsi:type="dcterms:W3CDTF">2017-07-25T14:57:00Z</dcterms:created>
  <dcterms:modified xsi:type="dcterms:W3CDTF">2017-07-25T14:57:00Z</dcterms:modified>
</cp:coreProperties>
</file>